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D9B79" w14:textId="77777777" w:rsidR="00B63BC6" w:rsidRPr="00B63BC6" w:rsidRDefault="00B63BC6" w:rsidP="00B63BC6">
      <w:r w:rsidRPr="00B63BC6">
        <w:t>{Add school logo here}</w:t>
      </w:r>
    </w:p>
    <w:p w14:paraId="74B2579B" w14:textId="77777777" w:rsidR="00B63BC6" w:rsidRPr="00B63BC6" w:rsidRDefault="00B63BC6" w:rsidP="00B63BC6"/>
    <w:p w14:paraId="78D7CFAA" w14:textId="77777777" w:rsidR="00B63BC6" w:rsidRPr="00B63BC6" w:rsidRDefault="00B63BC6" w:rsidP="00B63BC6">
      <w:pPr>
        <w:pStyle w:val="Heading1"/>
      </w:pPr>
      <w:r w:rsidRPr="00B63BC6">
        <w:t>SEN Annual Report for (School Name)</w:t>
      </w:r>
    </w:p>
    <w:tbl>
      <w:tblPr>
        <w:tblStyle w:val="TableGrid"/>
        <w:tblW w:w="10065" w:type="dxa"/>
        <w:tblInd w:w="417" w:type="dxa"/>
        <w:tblLayout w:type="fixed"/>
        <w:tblLook w:val="04A0" w:firstRow="1" w:lastRow="0" w:firstColumn="1" w:lastColumn="0" w:noHBand="0" w:noVBand="1"/>
      </w:tblPr>
      <w:tblGrid>
        <w:gridCol w:w="2686"/>
        <w:gridCol w:w="2417"/>
        <w:gridCol w:w="2669"/>
        <w:gridCol w:w="2293"/>
      </w:tblGrid>
      <w:tr w:rsidR="00B63BC6" w:rsidRPr="00B63BC6" w14:paraId="1AC7982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A469E6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Report by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843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D34991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Period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6EF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7624E043" w14:textId="77777777" w:rsidR="00B63BC6" w:rsidRPr="00B63BC6" w:rsidRDefault="00B63BC6" w:rsidP="00B63BC6"/>
    <w:p w14:paraId="7FBC7135" w14:textId="77777777" w:rsidR="00B63BC6" w:rsidRPr="00B63BC6" w:rsidRDefault="00B63BC6" w:rsidP="00B63BC6">
      <w:pPr>
        <w:numPr>
          <w:ilvl w:val="0"/>
          <w:numId w:val="32"/>
        </w:numPr>
        <w:rPr>
          <w:b/>
        </w:rPr>
      </w:pPr>
      <w:r w:rsidRPr="00B63BC6">
        <w:rPr>
          <w:b/>
        </w:rPr>
        <w:t>Executive Summary</w:t>
      </w:r>
    </w:p>
    <w:tbl>
      <w:tblPr>
        <w:tblStyle w:val="TableGrid"/>
        <w:tblW w:w="1006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B63BC6" w:rsidRPr="00B63BC6" w14:paraId="053C355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FCA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469CA35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0233AA5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131960C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4FA2A87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2E256C2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6CB2808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16F9F15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0DAC944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30C0994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67C4B81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00D83EC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02EC1C2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3700B3D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30FF78B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53C69B2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</w:tr>
    </w:tbl>
    <w:p w14:paraId="71D70738" w14:textId="77777777" w:rsidR="00B63BC6" w:rsidRPr="00B63BC6" w:rsidRDefault="00B63BC6" w:rsidP="00B63BC6">
      <w:pPr>
        <w:numPr>
          <w:ilvl w:val="0"/>
          <w:numId w:val="32"/>
        </w:numPr>
        <w:rPr>
          <w:b/>
        </w:rPr>
      </w:pPr>
      <w:r w:rsidRPr="00B63BC6">
        <w:rPr>
          <w:b/>
        </w:rPr>
        <w:lastRenderedPageBreak/>
        <w:t>School characteristics</w:t>
      </w:r>
    </w:p>
    <w:tbl>
      <w:tblPr>
        <w:tblStyle w:val="TableGrid"/>
        <w:tblW w:w="10080" w:type="dxa"/>
        <w:tblInd w:w="411" w:type="dxa"/>
        <w:tblLayout w:type="fixed"/>
        <w:tblLook w:val="04A0" w:firstRow="1" w:lastRow="0" w:firstColumn="1" w:lastColumn="0" w:noHBand="0" w:noVBand="1"/>
      </w:tblPr>
      <w:tblGrid>
        <w:gridCol w:w="7108"/>
        <w:gridCol w:w="1553"/>
        <w:gridCol w:w="1419"/>
      </w:tblGrid>
      <w:tr w:rsidR="00B63BC6" w:rsidRPr="00B63BC6" w14:paraId="7EDAD40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CED8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971030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B63BC6">
              <w:rPr>
                <w:b/>
                <w:bCs/>
                <w:lang w:val="en-US"/>
              </w:rPr>
              <w:t>Year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F8DD2B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B63BC6">
              <w:rPr>
                <w:b/>
                <w:bCs/>
                <w:lang w:val="en-US"/>
              </w:rPr>
              <w:t>Year</w:t>
            </w:r>
          </w:p>
        </w:tc>
      </w:tr>
      <w:tr w:rsidR="00B63BC6" w:rsidRPr="00B63BC6" w14:paraId="680933CC" w14:textId="77777777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2C043CD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number of children on school roll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2ED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D2E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46EFFBD7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4414FC5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Number of children on SEN register for this period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75C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690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7F0D1655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F9D54F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% of children on school roll with SENs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D30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A5C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13E73687" w14:textId="77777777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41EBBA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Number of children with EHCPs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E55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205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28238900" w14:textId="77777777" w:rsidR="00B63BC6" w:rsidRPr="00B63BC6" w:rsidRDefault="00B63BC6" w:rsidP="00B63BC6">
      <w:pPr>
        <w:rPr>
          <w:b/>
          <w:bCs/>
        </w:rPr>
      </w:pPr>
    </w:p>
    <w:p w14:paraId="764B8210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t xml:space="preserve">      Breakdown of SEN register by primary category of need</w:t>
      </w:r>
    </w:p>
    <w:tbl>
      <w:tblPr>
        <w:tblStyle w:val="TableGrid"/>
        <w:tblW w:w="10005" w:type="dxa"/>
        <w:tblInd w:w="486" w:type="dxa"/>
        <w:tblLayout w:type="fixed"/>
        <w:tblLook w:val="04A0" w:firstRow="1" w:lastRow="0" w:firstColumn="1" w:lastColumn="0" w:noHBand="0" w:noVBand="1"/>
      </w:tblPr>
      <w:tblGrid>
        <w:gridCol w:w="7094"/>
        <w:gridCol w:w="1493"/>
        <w:gridCol w:w="1418"/>
      </w:tblGrid>
      <w:tr w:rsidR="00B63BC6" w:rsidRPr="00B63BC6" w14:paraId="7AA3434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C9A17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74328D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Year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4681BFA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Year</w:t>
            </w:r>
          </w:p>
        </w:tc>
      </w:tr>
      <w:tr w:rsidR="00B63BC6" w:rsidRPr="00B63BC6" w14:paraId="4E2EDFBB" w14:textId="77777777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45A2A6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Cognition and learning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AEA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B16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21640994" w14:textId="77777777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749EEA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Sensory impairments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A30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8D0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701D8B66" w14:textId="77777777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15D049E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Behavioural, social, emotional and mental health needs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2CA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3D8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76298B59" w14:textId="77777777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879CCE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Speech, language and communication needs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95B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07C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5E2D544C" w14:textId="77777777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2D3D3B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Physical disabilities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BDA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4CE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0B5282A6" w14:textId="77777777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C07E1E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Medical needs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D27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71D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776AC95B" w14:textId="77777777" w:rsidR="00B63BC6" w:rsidRPr="00B63BC6" w:rsidRDefault="00B63BC6" w:rsidP="00B63BC6"/>
    <w:p w14:paraId="56BBAAF5" w14:textId="77777777" w:rsidR="00B63BC6" w:rsidRPr="00B63BC6" w:rsidRDefault="00B63BC6" w:rsidP="00B63BC6">
      <w:pPr>
        <w:rPr>
          <w:b/>
          <w:bCs/>
        </w:rPr>
      </w:pPr>
      <w:r w:rsidRPr="00B63BC6">
        <w:rPr>
          <w:b/>
          <w:bCs/>
        </w:rPr>
        <w:t xml:space="preserve">     </w:t>
      </w:r>
    </w:p>
    <w:p w14:paraId="789A5F6E" w14:textId="77777777" w:rsidR="00B63BC6" w:rsidRPr="00B63BC6" w:rsidRDefault="00B63BC6" w:rsidP="00B63BC6">
      <w:pPr>
        <w:rPr>
          <w:b/>
          <w:bCs/>
        </w:rPr>
      </w:pPr>
    </w:p>
    <w:p w14:paraId="554BE46A" w14:textId="77777777" w:rsidR="00B63BC6" w:rsidRPr="00B63BC6" w:rsidRDefault="00B63BC6" w:rsidP="00B63BC6">
      <w:pPr>
        <w:rPr>
          <w:b/>
          <w:bCs/>
        </w:rPr>
      </w:pPr>
    </w:p>
    <w:p w14:paraId="5B868E3F" w14:textId="77777777" w:rsidR="00B63BC6" w:rsidRPr="00B63BC6" w:rsidRDefault="00B63BC6" w:rsidP="00B63BC6">
      <w:pPr>
        <w:rPr>
          <w:b/>
          <w:bCs/>
        </w:rPr>
      </w:pPr>
      <w:r w:rsidRPr="00B63BC6">
        <w:rPr>
          <w:b/>
        </w:rPr>
        <w:lastRenderedPageBreak/>
        <w:t xml:space="preserve"> Spread of needs across year groups </w:t>
      </w:r>
    </w:p>
    <w:tbl>
      <w:tblPr>
        <w:tblStyle w:val="TableGrid"/>
        <w:tblW w:w="10050" w:type="dxa"/>
        <w:tblInd w:w="486" w:type="dxa"/>
        <w:tblLayout w:type="fixed"/>
        <w:tblLook w:val="04A0" w:firstRow="1" w:lastRow="0" w:firstColumn="1" w:lastColumn="0" w:noHBand="0" w:noVBand="1"/>
      </w:tblPr>
      <w:tblGrid>
        <w:gridCol w:w="5917"/>
        <w:gridCol w:w="2066"/>
        <w:gridCol w:w="2067"/>
      </w:tblGrid>
      <w:tr w:rsidR="00B63BC6" w:rsidRPr="00B63BC6" w14:paraId="534C680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BFBA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AC102D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Year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995CFA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Year</w:t>
            </w:r>
          </w:p>
        </w:tc>
      </w:tr>
      <w:tr w:rsidR="00B63BC6" w:rsidRPr="00B63BC6" w14:paraId="533E820F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53FA20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Nursery 1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6C9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91D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60DF4522" w14:textId="77777777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20104AD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Nursery 2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3E2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D65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6561942F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06C037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Reception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BFF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E30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1CF7803F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B7EB1D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1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FB4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27A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63C4BAB9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DFFC26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2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019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210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1AAF3A34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D3C449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3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389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A34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62154C04" w14:textId="77777777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4F588FD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4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18B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677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60534CA7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61219D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5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CFA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405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4F9221FE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6B0970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6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EB1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B63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72247837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42EF35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7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A02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D7D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7625E3E6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C24C98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8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D0C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431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2BA3E5C5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26A4F12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9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561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599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3B2FFF04" w14:textId="77777777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49B2851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10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AAF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410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15E71E8D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B5702E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11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8E6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4B1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4F9A3379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E8BCA5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Year 12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FBA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BD9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064FE82C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9B593F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lastRenderedPageBreak/>
              <w:t>Year 13 on SEN register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E02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940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3F3D610A" w14:textId="77777777" w:rsidR="00B63BC6" w:rsidRDefault="00B63BC6" w:rsidP="00B63BC6">
      <w:pPr>
        <w:rPr>
          <w:b/>
        </w:rPr>
      </w:pPr>
    </w:p>
    <w:p w14:paraId="59228938" w14:textId="74E2E378" w:rsidR="00B63BC6" w:rsidRPr="00B63BC6" w:rsidRDefault="00B63BC6" w:rsidP="00B63BC6">
      <w:pPr>
        <w:rPr>
          <w:b/>
        </w:rPr>
      </w:pPr>
      <w:r w:rsidRPr="00B63BC6">
        <w:rPr>
          <w:b/>
        </w:rPr>
        <w:t>3 Funding arrangements</w:t>
      </w:r>
    </w:p>
    <w:tbl>
      <w:tblPr>
        <w:tblStyle w:val="TableGrid"/>
        <w:tblW w:w="10020" w:type="dxa"/>
        <w:tblInd w:w="460" w:type="dxa"/>
        <w:tblLayout w:type="fixed"/>
        <w:tblLook w:val="04A0" w:firstRow="1" w:lastRow="0" w:firstColumn="1" w:lastColumn="0" w:noHBand="0" w:noVBand="1"/>
      </w:tblPr>
      <w:tblGrid>
        <w:gridCol w:w="7279"/>
        <w:gridCol w:w="2741"/>
      </w:tblGrid>
      <w:tr w:rsidR="00B63BC6" w:rsidRPr="00B63BC6" w14:paraId="3EF3BB7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</w:tcPr>
          <w:p w14:paraId="1CF711F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funding received by school (elements 1 and 2)</w:t>
            </w:r>
          </w:p>
          <w:p w14:paraId="4D783A4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3C3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£</w:t>
            </w:r>
          </w:p>
        </w:tc>
      </w:tr>
      <w:tr w:rsidR="00B63BC6" w:rsidRPr="00B63BC6" w14:paraId="04EB6644" w14:textId="77777777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276B8CC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Number of pupils for whom top up (element 3) funding is being claimed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E81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63BC6" w:rsidRPr="00B63BC6" w14:paraId="12082449" w14:textId="77777777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5BF031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funding received by school (top up funding, element 3)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432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£</w:t>
            </w:r>
          </w:p>
        </w:tc>
      </w:tr>
      <w:tr w:rsidR="00B63BC6" w:rsidRPr="00B63BC6" w14:paraId="2C870273" w14:textId="77777777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D64B45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delegated SEN funding received by the school (elements 1, 2 and 3)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6A9A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£</w:t>
            </w:r>
          </w:p>
        </w:tc>
      </w:tr>
    </w:tbl>
    <w:p w14:paraId="5275B1A5" w14:textId="77777777" w:rsidR="00B63BC6" w:rsidRPr="00B63BC6" w:rsidRDefault="00B63BC6" w:rsidP="00B63BC6">
      <w:pPr>
        <w:rPr>
          <w:b/>
        </w:rPr>
      </w:pPr>
    </w:p>
    <w:p w14:paraId="082CE5CE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t>4 Current SEN staffing infrastructure</w:t>
      </w:r>
    </w:p>
    <w:tbl>
      <w:tblPr>
        <w:tblStyle w:val="TableGrid"/>
        <w:tblW w:w="10035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7330"/>
        <w:gridCol w:w="1351"/>
        <w:gridCol w:w="1354"/>
      </w:tblGrid>
      <w:tr w:rsidR="00B63BC6" w:rsidRPr="00B63BC6" w14:paraId="5480A7B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8C1A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CAA689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Staff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107ADD1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FTEs</w:t>
            </w:r>
          </w:p>
        </w:tc>
      </w:tr>
      <w:tr w:rsidR="00B63BC6" w:rsidRPr="00B63BC6" w14:paraId="2DC506A9" w14:textId="7777777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6AE70E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Special Educational Needs Co-ordinator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C62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97A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056CE116" w14:textId="77777777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A9D5A5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Higher–level teaching assistants (HLTAs)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600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847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36AC8716" w14:textId="7777777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D03B58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Teaching assistants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C54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A74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31B5D967" w14:textId="7777777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13C7375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Learning mentors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41C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219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7E78FE63" w14:textId="7777777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286210C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Other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32E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946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02C4222A" w14:textId="77777777" w:rsidR="00B63BC6" w:rsidRPr="00B63BC6" w:rsidRDefault="00B63BC6" w:rsidP="00B63BC6">
      <w:pPr>
        <w:rPr>
          <w:b/>
        </w:rPr>
      </w:pPr>
    </w:p>
    <w:p w14:paraId="395F6506" w14:textId="77777777" w:rsidR="00B63BC6" w:rsidRPr="00B63BC6" w:rsidRDefault="00B63BC6" w:rsidP="00B63BC6">
      <w:pPr>
        <w:rPr>
          <w:b/>
        </w:rPr>
      </w:pPr>
    </w:p>
    <w:p w14:paraId="1BB360C4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t>5 Staff training and Qualification</w:t>
      </w:r>
    </w:p>
    <w:p w14:paraId="4B93F18E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t>Staff qualifications</w:t>
      </w:r>
    </w:p>
    <w:tbl>
      <w:tblPr>
        <w:tblStyle w:val="TableGrid"/>
        <w:tblW w:w="10095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5067"/>
        <w:gridCol w:w="5028"/>
      </w:tblGrid>
      <w:tr w:rsidR="00B63BC6" w:rsidRPr="00B63BC6" w14:paraId="619A35F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6B0D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6DA592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Qualifications</w:t>
            </w:r>
          </w:p>
        </w:tc>
      </w:tr>
      <w:tr w:rsidR="00B63BC6" w:rsidRPr="00B63BC6" w14:paraId="48A1D8FF" w14:textId="77777777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414D23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Special Educational Needs Co-ordinator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C7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04D878B6" w14:textId="77777777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40E85B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Higher–level teaching assistants (HLTAs)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26C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112E3A91" w14:textId="77777777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F9B9E7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Teaching assistants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AFA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77EAF309" w14:textId="77777777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589763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Learning mentors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DB0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4C285A6C" w14:textId="77777777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B7A896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Other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BB8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4321D18D" w14:textId="77777777" w:rsidR="00B63BC6" w:rsidRPr="00B63BC6" w:rsidRDefault="00B63BC6" w:rsidP="00B63BC6">
      <w:pPr>
        <w:rPr>
          <w:b/>
        </w:rPr>
      </w:pPr>
    </w:p>
    <w:p w14:paraId="0370F2C8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t xml:space="preserve">       Training opportunities provided in this period</w:t>
      </w:r>
    </w:p>
    <w:tbl>
      <w:tblPr>
        <w:tblStyle w:val="TableGrid"/>
        <w:tblW w:w="9960" w:type="dxa"/>
        <w:tblInd w:w="535" w:type="dxa"/>
        <w:tblLayout w:type="fixed"/>
        <w:tblLook w:val="04A0" w:firstRow="1" w:lastRow="0" w:firstColumn="1" w:lastColumn="0" w:noHBand="0" w:noVBand="1"/>
      </w:tblPr>
      <w:tblGrid>
        <w:gridCol w:w="5483"/>
        <w:gridCol w:w="4477"/>
      </w:tblGrid>
      <w:tr w:rsidR="00B63BC6" w:rsidRPr="00B63BC6" w14:paraId="797F10E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1F1E8CF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Staff role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213B7C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Training accessed</w:t>
            </w:r>
          </w:p>
        </w:tc>
      </w:tr>
      <w:tr w:rsidR="00B63BC6" w:rsidRPr="00B63BC6" w14:paraId="3D9751A8" w14:textId="7777777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8819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CB6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518776BF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478D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BB2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6C223E47" w14:textId="7777777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3645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271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6938EA45" w14:textId="77777777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C133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14B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2D35CE18" w14:textId="7777777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051B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2AC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724AE055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03D7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FAC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4DCA375A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lastRenderedPageBreak/>
        <w:t>6 Relevant data sets</w:t>
      </w:r>
    </w:p>
    <w:p w14:paraId="61BA4997" w14:textId="77777777" w:rsidR="00B63BC6" w:rsidRPr="00B63BC6" w:rsidRDefault="00B63BC6" w:rsidP="00B63BC6">
      <w:r w:rsidRPr="00B63BC6">
        <w:t>(Select some or all of the following from your Inspection Dashboard data or equivalent and represent below)</w:t>
      </w:r>
    </w:p>
    <w:p w14:paraId="42A61426" w14:textId="77777777" w:rsidR="00B63BC6" w:rsidRPr="00B63BC6" w:rsidRDefault="00B63BC6" w:rsidP="00B63BC6">
      <w:pPr>
        <w:numPr>
          <w:ilvl w:val="0"/>
          <w:numId w:val="33"/>
        </w:numPr>
        <w:rPr>
          <w:b/>
          <w:bCs/>
        </w:rPr>
      </w:pPr>
      <w:r w:rsidRPr="00B63BC6">
        <w:rPr>
          <w:b/>
          <w:bCs/>
        </w:rPr>
        <w:t>Percentage of pupils attaining or surpassing ARE in Key Stage 1 for English and Maths by pupil type (SEN)</w:t>
      </w:r>
    </w:p>
    <w:p w14:paraId="785FDE07" w14:textId="77777777" w:rsidR="00B63BC6" w:rsidRPr="00B63BC6" w:rsidRDefault="00B63BC6" w:rsidP="00B63BC6">
      <w:pPr>
        <w:numPr>
          <w:ilvl w:val="0"/>
          <w:numId w:val="33"/>
        </w:numPr>
        <w:rPr>
          <w:b/>
          <w:bCs/>
        </w:rPr>
      </w:pPr>
      <w:r w:rsidRPr="00B63BC6">
        <w:rPr>
          <w:b/>
          <w:bCs/>
        </w:rPr>
        <w:t>Key Stage 1 to Key Stage 2 progress data by pupil type (SEN)</w:t>
      </w:r>
    </w:p>
    <w:p w14:paraId="10D5A5C9" w14:textId="77777777" w:rsidR="00B63BC6" w:rsidRPr="00B63BC6" w:rsidRDefault="00B63BC6" w:rsidP="00B63BC6">
      <w:pPr>
        <w:numPr>
          <w:ilvl w:val="0"/>
          <w:numId w:val="33"/>
        </w:numPr>
        <w:rPr>
          <w:b/>
          <w:bCs/>
        </w:rPr>
      </w:pPr>
      <w:r w:rsidRPr="00B63BC6">
        <w:rPr>
          <w:b/>
          <w:bCs/>
        </w:rPr>
        <w:t>Progress 8 and Attainment 8 scores by pupil type (SEN)</w:t>
      </w:r>
    </w:p>
    <w:p w14:paraId="6F45D194" w14:textId="77777777" w:rsidR="00B63BC6" w:rsidRPr="00B63BC6" w:rsidRDefault="00B63BC6" w:rsidP="00B63BC6">
      <w:pPr>
        <w:rPr>
          <w:b/>
          <w:bCs/>
        </w:rPr>
      </w:pPr>
    </w:p>
    <w:p w14:paraId="6486187E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t>7 Pupil performance against target grades</w:t>
      </w:r>
    </w:p>
    <w:tbl>
      <w:tblPr>
        <w:tblStyle w:val="TableGrid"/>
        <w:tblW w:w="9855" w:type="dxa"/>
        <w:tblInd w:w="557" w:type="dxa"/>
        <w:tblLayout w:type="fixed"/>
        <w:tblLook w:val="04A0" w:firstRow="1" w:lastRow="0" w:firstColumn="1" w:lastColumn="0" w:noHBand="0" w:noVBand="1"/>
      </w:tblPr>
      <w:tblGrid>
        <w:gridCol w:w="5527"/>
        <w:gridCol w:w="1082"/>
        <w:gridCol w:w="1081"/>
        <w:gridCol w:w="1082"/>
        <w:gridCol w:w="1083"/>
      </w:tblGrid>
      <w:tr w:rsidR="00B63BC6" w:rsidRPr="00B63BC6" w14:paraId="48CCEB4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766923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Pupil identifier (initials or UPN)</w:t>
            </w:r>
            <w:r w:rsidRPr="00B63BC6">
              <w:rPr>
                <w:lang w:val="en-US"/>
              </w:rPr>
              <w:tab/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502EAF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b/>
                <w:lang w:val="en-US"/>
              </w:rPr>
              <w:t>Year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BFBFF8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Target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D86F86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Actual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DF41B6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ü / û</w:t>
            </w:r>
          </w:p>
        </w:tc>
      </w:tr>
      <w:tr w:rsidR="00B63BC6" w:rsidRPr="00B63BC6" w14:paraId="0101A892" w14:textId="77777777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018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FEA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E9E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C99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85C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1D991AE1" w14:textId="77777777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AB2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CC6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98A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4E0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689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408AC9D6" w14:textId="77777777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F6E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4C4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B88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FB3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992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49AF4846" w14:textId="77777777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DE9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18D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4BE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341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09C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07C32834" w14:textId="77777777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809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096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DD1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439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1DA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67150B3F" w14:textId="77777777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08C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11B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2F2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D1E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4AB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2CD03C32" w14:textId="77777777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55A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41A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868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CC7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194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7DDA5757" w14:textId="77777777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DD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56A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A39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06F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1E6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20CFAFB2" w14:textId="77777777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A37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AD4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343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F1E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504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46E40758" w14:textId="77777777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109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2AE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972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3B2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AAD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65DE02B3" w14:textId="77777777" w:rsidR="00B63BC6" w:rsidRDefault="00B63BC6" w:rsidP="00B63BC6">
      <w:pPr>
        <w:rPr>
          <w:b/>
        </w:rPr>
      </w:pPr>
    </w:p>
    <w:p w14:paraId="34FAA3DF" w14:textId="30C08C95" w:rsidR="00B63BC6" w:rsidRPr="00B63BC6" w:rsidRDefault="00B63BC6" w:rsidP="00B63BC6">
      <w:pPr>
        <w:rPr>
          <w:b/>
        </w:rPr>
      </w:pPr>
      <w:r w:rsidRPr="00B63BC6">
        <w:rPr>
          <w:b/>
        </w:rPr>
        <w:lastRenderedPageBreak/>
        <w:t>8 Range of interventions currently in place</w:t>
      </w:r>
    </w:p>
    <w:tbl>
      <w:tblPr>
        <w:tblStyle w:val="TableGrid"/>
        <w:tblW w:w="9990" w:type="dxa"/>
        <w:tblInd w:w="470" w:type="dxa"/>
        <w:tblLayout w:type="fixed"/>
        <w:tblLook w:val="04A0" w:firstRow="1" w:lastRow="0" w:firstColumn="1" w:lastColumn="0" w:noHBand="0" w:noVBand="1"/>
      </w:tblPr>
      <w:tblGrid>
        <w:gridCol w:w="1634"/>
        <w:gridCol w:w="4253"/>
        <w:gridCol w:w="4103"/>
      </w:tblGrid>
      <w:tr w:rsidR="00B63BC6" w:rsidRPr="00B63BC6" w14:paraId="14DBD46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0E6D60E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Description</w:t>
            </w:r>
          </w:p>
        </w:tc>
        <w:tc>
          <w:tcPr>
            <w:tcW w:w="8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52A5A6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58099F81" w14:textId="77777777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50702DD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Number of students currently accessing intervention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A9C44D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1B1E2FB7" w14:textId="77777777">
        <w:trPr>
          <w:trHeight w:val="2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0439091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B63BC6">
              <w:rPr>
                <w:bCs/>
                <w:lang w:val="en-US"/>
              </w:rPr>
              <w:t>Comments on effectiveness</w:t>
            </w:r>
          </w:p>
        </w:tc>
      </w:tr>
    </w:tbl>
    <w:p w14:paraId="70194516" w14:textId="77777777" w:rsidR="00B63BC6" w:rsidRPr="00B63BC6" w:rsidRDefault="00B63BC6" w:rsidP="00B63BC6">
      <w:pPr>
        <w:rPr>
          <w:b/>
        </w:rPr>
      </w:pPr>
    </w:p>
    <w:tbl>
      <w:tblPr>
        <w:tblStyle w:val="TableGrid"/>
        <w:tblW w:w="9990" w:type="dxa"/>
        <w:tblInd w:w="470" w:type="dxa"/>
        <w:tblLayout w:type="fixed"/>
        <w:tblLook w:val="04A0" w:firstRow="1" w:lastRow="0" w:firstColumn="1" w:lastColumn="0" w:noHBand="0" w:noVBand="1"/>
      </w:tblPr>
      <w:tblGrid>
        <w:gridCol w:w="1634"/>
        <w:gridCol w:w="4253"/>
        <w:gridCol w:w="4103"/>
      </w:tblGrid>
      <w:tr w:rsidR="00B63BC6" w:rsidRPr="00B63BC6" w14:paraId="508D737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147C536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Description</w:t>
            </w:r>
          </w:p>
        </w:tc>
        <w:tc>
          <w:tcPr>
            <w:tcW w:w="8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09789C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284E83C4" w14:textId="77777777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5D93130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Number of students currently accessing intervention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E4D58A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137CB29B" w14:textId="77777777">
        <w:trPr>
          <w:trHeight w:val="2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6721B72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B63BC6">
              <w:rPr>
                <w:bCs/>
                <w:lang w:val="en-US"/>
              </w:rPr>
              <w:t>Comments on effectiveness</w:t>
            </w:r>
          </w:p>
        </w:tc>
      </w:tr>
    </w:tbl>
    <w:p w14:paraId="31DCB0D0" w14:textId="77777777" w:rsidR="00B63BC6" w:rsidRPr="00B63BC6" w:rsidRDefault="00B63BC6" w:rsidP="00B63BC6">
      <w:pPr>
        <w:rPr>
          <w:b/>
        </w:rPr>
      </w:pPr>
    </w:p>
    <w:tbl>
      <w:tblPr>
        <w:tblStyle w:val="TableGrid"/>
        <w:tblW w:w="9990" w:type="dxa"/>
        <w:tblInd w:w="470" w:type="dxa"/>
        <w:tblLayout w:type="fixed"/>
        <w:tblLook w:val="04A0" w:firstRow="1" w:lastRow="0" w:firstColumn="1" w:lastColumn="0" w:noHBand="0" w:noVBand="1"/>
      </w:tblPr>
      <w:tblGrid>
        <w:gridCol w:w="1634"/>
        <w:gridCol w:w="4253"/>
        <w:gridCol w:w="4103"/>
      </w:tblGrid>
      <w:tr w:rsidR="00B63BC6" w:rsidRPr="00B63BC6" w14:paraId="7A4CDE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7A77E07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Description</w:t>
            </w:r>
          </w:p>
        </w:tc>
        <w:tc>
          <w:tcPr>
            <w:tcW w:w="8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3EC462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6582EE7B" w14:textId="77777777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71F9F5E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Number of students currently accessing intervention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D5BCAE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0C31EF84" w14:textId="77777777">
        <w:trPr>
          <w:trHeight w:val="2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6B03CF3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B63BC6">
              <w:rPr>
                <w:bCs/>
                <w:lang w:val="en-US"/>
              </w:rPr>
              <w:lastRenderedPageBreak/>
              <w:t>Comments on effectiveness</w:t>
            </w:r>
          </w:p>
        </w:tc>
      </w:tr>
    </w:tbl>
    <w:p w14:paraId="72BE4FC6" w14:textId="77777777" w:rsidR="00B63BC6" w:rsidRPr="00B63BC6" w:rsidRDefault="00B63BC6" w:rsidP="00B63BC6">
      <w:pPr>
        <w:rPr>
          <w:b/>
        </w:rPr>
      </w:pPr>
    </w:p>
    <w:tbl>
      <w:tblPr>
        <w:tblStyle w:val="TableGrid"/>
        <w:tblW w:w="9990" w:type="dxa"/>
        <w:tblInd w:w="470" w:type="dxa"/>
        <w:tblLayout w:type="fixed"/>
        <w:tblLook w:val="04A0" w:firstRow="1" w:lastRow="0" w:firstColumn="1" w:lastColumn="0" w:noHBand="0" w:noVBand="1"/>
      </w:tblPr>
      <w:tblGrid>
        <w:gridCol w:w="1634"/>
        <w:gridCol w:w="4253"/>
        <w:gridCol w:w="4103"/>
      </w:tblGrid>
      <w:tr w:rsidR="00B63BC6" w:rsidRPr="00B63BC6" w14:paraId="4932576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0A07614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Description</w:t>
            </w:r>
          </w:p>
        </w:tc>
        <w:tc>
          <w:tcPr>
            <w:tcW w:w="8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82CC94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0EBD93C5" w14:textId="77777777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2B4FBD2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Number of students currently accessing intervention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D180D2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76AD0FF6" w14:textId="77777777">
        <w:trPr>
          <w:trHeight w:val="2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19DAB70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B63BC6">
              <w:rPr>
                <w:bCs/>
                <w:lang w:val="en-US"/>
              </w:rPr>
              <w:t>Comments on effectiveness</w:t>
            </w:r>
          </w:p>
        </w:tc>
      </w:tr>
    </w:tbl>
    <w:p w14:paraId="684A50F1" w14:textId="77777777" w:rsidR="00B63BC6" w:rsidRPr="00B63BC6" w:rsidRDefault="00B63BC6" w:rsidP="00B63BC6">
      <w:pPr>
        <w:rPr>
          <w:b/>
        </w:rPr>
      </w:pPr>
    </w:p>
    <w:p w14:paraId="33F7AAF6" w14:textId="111A6D50" w:rsidR="00B63BC6" w:rsidRPr="00B63BC6" w:rsidRDefault="00B63BC6" w:rsidP="00B63BC6">
      <w:pPr>
        <w:rPr>
          <w:b/>
        </w:rPr>
      </w:pPr>
      <w:r w:rsidRPr="00B63BC6">
        <w:rPr>
          <w:b/>
        </w:rPr>
        <w:t>9 Attendance</w:t>
      </w:r>
    </w:p>
    <w:tbl>
      <w:tblPr>
        <w:tblStyle w:val="TableGrid"/>
        <w:tblW w:w="1021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600"/>
        <w:gridCol w:w="2615"/>
      </w:tblGrid>
      <w:tr w:rsidR="00B63BC6" w:rsidRPr="00B63BC6" w14:paraId="3C8F12B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F666F7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Whole-school attendance rate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08B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%</w:t>
            </w:r>
          </w:p>
        </w:tc>
      </w:tr>
      <w:tr w:rsidR="00B63BC6" w:rsidRPr="00B63BC6" w14:paraId="63551D3B" w14:textId="77777777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7CD474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Attendance rate for those on SEN register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37F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%</w:t>
            </w:r>
          </w:p>
        </w:tc>
      </w:tr>
    </w:tbl>
    <w:p w14:paraId="534F5A57" w14:textId="77777777" w:rsidR="00B63BC6" w:rsidRPr="00B63BC6" w:rsidRDefault="00B63BC6" w:rsidP="00B63BC6">
      <w:pPr>
        <w:rPr>
          <w:b/>
        </w:rPr>
      </w:pPr>
    </w:p>
    <w:p w14:paraId="2649A9C0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br w:type="page"/>
      </w:r>
    </w:p>
    <w:p w14:paraId="73020509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lastRenderedPageBreak/>
        <w:t>10 Exclusions</w:t>
      </w:r>
    </w:p>
    <w:tbl>
      <w:tblPr>
        <w:tblStyle w:val="TableGrid"/>
        <w:tblW w:w="1021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406"/>
        <w:gridCol w:w="2809"/>
      </w:tblGrid>
      <w:tr w:rsidR="00B63BC6" w:rsidRPr="00B63BC6" w14:paraId="190C2BC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2F8825C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number of permanent exclusions (all pupils)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1DC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23AFABEC" w14:textId="777777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2F7DB3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number of fixed-term exclusions (all pupils)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AA3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612901B1" w14:textId="77777777">
        <w:trPr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25634B5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number of permanent exclusions (SEN cohort)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EA7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1B2C452C" w14:textId="777777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D32C62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number of fixed-term exclusions (SEN cohort)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D03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313B7C83" w14:textId="77777777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C66656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number of school days lost to fixed-term exclusions (all pupils)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FD2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79C3501C" w14:textId="77777777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224820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number of school days lost to fixed-term exclusions (SEN cohort)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61F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54E54226" w14:textId="77777777" w:rsidR="00B63BC6" w:rsidRPr="00B63BC6" w:rsidRDefault="00B63BC6" w:rsidP="00B63BC6">
      <w:pPr>
        <w:rPr>
          <w:b/>
          <w:u w:val="single"/>
        </w:rPr>
      </w:pPr>
    </w:p>
    <w:p w14:paraId="7A278EEE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t>11 The quality of teaching and learning</w:t>
      </w:r>
    </w:p>
    <w:tbl>
      <w:tblPr>
        <w:tblStyle w:val="TableGrid"/>
        <w:tblW w:w="1018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278"/>
        <w:gridCol w:w="1760"/>
        <w:gridCol w:w="1574"/>
        <w:gridCol w:w="1903"/>
        <w:gridCol w:w="1670"/>
      </w:tblGrid>
      <w:tr w:rsidR="00B63BC6" w:rsidRPr="00B63BC6" w14:paraId="4C4CE74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AA34C9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Number of observations conducted (all lessons).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45BD970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Outstanding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155758B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Good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2F2F2F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Requires improvement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4D5EE39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Inadequate</w:t>
            </w:r>
          </w:p>
        </w:tc>
      </w:tr>
      <w:tr w:rsidR="00B63BC6" w:rsidRPr="00B63BC6" w14:paraId="310FFD53" w14:textId="77777777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573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D86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F30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A2D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0F9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4D763636" w14:textId="77777777" w:rsidR="00B63BC6" w:rsidRPr="00B63BC6" w:rsidRDefault="00B63BC6" w:rsidP="00B63BC6">
      <w:pPr>
        <w:rPr>
          <w:b/>
        </w:rPr>
      </w:pPr>
    </w:p>
    <w:tbl>
      <w:tblPr>
        <w:tblStyle w:val="TableGrid"/>
        <w:tblW w:w="1017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263"/>
        <w:gridCol w:w="1772"/>
        <w:gridCol w:w="1546"/>
        <w:gridCol w:w="1916"/>
        <w:gridCol w:w="1673"/>
      </w:tblGrid>
      <w:tr w:rsidR="00B63BC6" w:rsidRPr="00B63BC6" w14:paraId="4685139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4B0AA66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Total Number of observations conducted (intervention groups).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729DE59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Outstanding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2E7E234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Good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81C4F0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Requires improvement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10FCF0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3BC6">
              <w:rPr>
                <w:lang w:val="en-US"/>
              </w:rPr>
              <w:t>Inadequate</w:t>
            </w:r>
          </w:p>
        </w:tc>
      </w:tr>
      <w:tr w:rsidR="00B63BC6" w:rsidRPr="00B63BC6" w14:paraId="5FD4211B" w14:textId="77777777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1A2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96D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A61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E26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8B7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6806F095" w14:textId="77777777" w:rsidR="00B63BC6" w:rsidRPr="00B63BC6" w:rsidRDefault="00B63BC6" w:rsidP="00B63BC6">
      <w:pPr>
        <w:rPr>
          <w:b/>
        </w:rPr>
      </w:pPr>
    </w:p>
    <w:p w14:paraId="62CAC9C6" w14:textId="77777777" w:rsidR="00B63BC6" w:rsidRDefault="00B63BC6" w:rsidP="00B63BC6">
      <w:pPr>
        <w:rPr>
          <w:b/>
        </w:rPr>
      </w:pPr>
    </w:p>
    <w:p w14:paraId="0F93FEE0" w14:textId="18AB9F60" w:rsidR="00B63BC6" w:rsidRPr="00B63BC6" w:rsidRDefault="00B63BC6" w:rsidP="00B63BC6">
      <w:pPr>
        <w:rPr>
          <w:b/>
        </w:rPr>
      </w:pPr>
      <w:r w:rsidRPr="00B63BC6">
        <w:rPr>
          <w:b/>
        </w:rPr>
        <w:lastRenderedPageBreak/>
        <w:t>12 Description of SENCO’s current quality assurance arrangements</w:t>
      </w:r>
    </w:p>
    <w:tbl>
      <w:tblPr>
        <w:tblStyle w:val="TableGrid"/>
        <w:tblW w:w="1030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0305"/>
      </w:tblGrid>
      <w:tr w:rsidR="00B63BC6" w:rsidRPr="00B63BC6" w14:paraId="5BC37CB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BA59EA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Quality assurance and performance management of teaching assistants</w:t>
            </w:r>
          </w:p>
        </w:tc>
      </w:tr>
      <w:tr w:rsidR="00B63BC6" w:rsidRPr="00B63BC6" w14:paraId="6543F763" w14:textId="77777777">
        <w:trPr>
          <w:trHeight w:val="4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594B72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</w:tc>
      </w:tr>
    </w:tbl>
    <w:p w14:paraId="7B767A16" w14:textId="77777777" w:rsidR="00B63BC6" w:rsidRPr="00B63BC6" w:rsidRDefault="00B63BC6" w:rsidP="00B63BC6">
      <w:pPr>
        <w:rPr>
          <w:b/>
        </w:rPr>
      </w:pPr>
    </w:p>
    <w:tbl>
      <w:tblPr>
        <w:tblStyle w:val="TableGrid"/>
        <w:tblW w:w="1030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0305"/>
      </w:tblGrid>
      <w:tr w:rsidR="00B63BC6" w:rsidRPr="00B63BC6" w14:paraId="4876E07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B36982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Quality assurance and performance management of other staff</w:t>
            </w:r>
          </w:p>
        </w:tc>
      </w:tr>
      <w:tr w:rsidR="00B63BC6" w:rsidRPr="00B63BC6" w14:paraId="5A5C12DF" w14:textId="77777777">
        <w:trPr>
          <w:trHeight w:val="1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EAB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4672D5E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3E860F0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37FBA49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4BE6D46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71705F0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7EFB161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018B5C2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</w:tc>
      </w:tr>
    </w:tbl>
    <w:p w14:paraId="194CDDC4" w14:textId="77777777" w:rsidR="00B63BC6" w:rsidRDefault="00B63BC6" w:rsidP="00B63BC6">
      <w:pPr>
        <w:rPr>
          <w:b/>
        </w:rPr>
      </w:pPr>
    </w:p>
    <w:p w14:paraId="29384737" w14:textId="6F10E1FE" w:rsidR="00B63BC6" w:rsidRDefault="00B63BC6" w:rsidP="00B63BC6">
      <w:pPr>
        <w:spacing w:before="0" w:after="160"/>
        <w:rPr>
          <w:b/>
        </w:rPr>
      </w:pPr>
      <w:r>
        <w:rPr>
          <w:b/>
        </w:rPr>
        <w:br w:type="page"/>
      </w:r>
    </w:p>
    <w:tbl>
      <w:tblPr>
        <w:tblStyle w:val="TableGrid"/>
        <w:tblW w:w="1027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0275"/>
      </w:tblGrid>
      <w:tr w:rsidR="00B63BC6" w:rsidRPr="00B63BC6" w14:paraId="38F4047E" w14:textId="77777777" w:rsidTr="00B63B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4E4649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lastRenderedPageBreak/>
              <w:t xml:space="preserve">Quality assurance of interventions </w:t>
            </w:r>
          </w:p>
        </w:tc>
      </w:tr>
      <w:tr w:rsidR="00B63BC6" w:rsidRPr="00B63BC6" w14:paraId="23B00ECC" w14:textId="77777777" w:rsidTr="00B63BC6">
        <w:trPr>
          <w:trHeight w:val="2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377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07263E2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612A46A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2DE5B6F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60A8AE9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423FC68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</w:tc>
      </w:tr>
    </w:tbl>
    <w:p w14:paraId="34347536" w14:textId="77777777" w:rsidR="00B63BC6" w:rsidRPr="00B63BC6" w:rsidRDefault="00B63BC6" w:rsidP="00B63BC6">
      <w:pPr>
        <w:rPr>
          <w:b/>
        </w:rPr>
      </w:pPr>
    </w:p>
    <w:p w14:paraId="5B816EEF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t>13 Parent survey results</w:t>
      </w:r>
    </w:p>
    <w:p w14:paraId="0F89AA42" w14:textId="77777777" w:rsidR="00B63BC6" w:rsidRPr="00B63BC6" w:rsidRDefault="00B63BC6" w:rsidP="00B63BC6">
      <w:pPr>
        <w:rPr>
          <w:b/>
        </w:rPr>
      </w:pPr>
    </w:p>
    <w:p w14:paraId="2F555AE1" w14:textId="77777777" w:rsidR="00B63BC6" w:rsidRPr="00B63BC6" w:rsidRDefault="00B63BC6" w:rsidP="00B63BC6">
      <w:pPr>
        <w:rPr>
          <w:b/>
        </w:rPr>
      </w:pPr>
    </w:p>
    <w:p w14:paraId="788C265A" w14:textId="77777777" w:rsidR="00B63BC6" w:rsidRPr="00B63BC6" w:rsidRDefault="00B63BC6" w:rsidP="00B63BC6">
      <w:pPr>
        <w:rPr>
          <w:b/>
        </w:rPr>
      </w:pPr>
    </w:p>
    <w:p w14:paraId="33A848E0" w14:textId="77777777" w:rsidR="00B63BC6" w:rsidRPr="00B63BC6" w:rsidRDefault="00B63BC6" w:rsidP="00B63BC6">
      <w:pPr>
        <w:rPr>
          <w:b/>
        </w:rPr>
      </w:pPr>
    </w:p>
    <w:p w14:paraId="5A008EB8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t>14 Student survey results</w:t>
      </w:r>
    </w:p>
    <w:p w14:paraId="626FFE69" w14:textId="77777777" w:rsidR="00B63BC6" w:rsidRPr="00B63BC6" w:rsidRDefault="00B63BC6" w:rsidP="00B63BC6">
      <w:pPr>
        <w:rPr>
          <w:b/>
        </w:rPr>
      </w:pPr>
    </w:p>
    <w:p w14:paraId="7D7FEC9D" w14:textId="77777777" w:rsidR="00B63BC6" w:rsidRPr="00B63BC6" w:rsidRDefault="00B63BC6" w:rsidP="00B63BC6">
      <w:pPr>
        <w:rPr>
          <w:b/>
        </w:rPr>
      </w:pPr>
    </w:p>
    <w:p w14:paraId="2FA54782" w14:textId="77777777" w:rsidR="00B63BC6" w:rsidRPr="00B63BC6" w:rsidRDefault="00B63BC6" w:rsidP="00B63BC6">
      <w:r w:rsidRPr="00B63BC6">
        <w:br w:type="page"/>
      </w:r>
    </w:p>
    <w:p w14:paraId="72B52575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lastRenderedPageBreak/>
        <w:t>15 Compliance with statutory duties</w:t>
      </w:r>
    </w:p>
    <w:tbl>
      <w:tblPr>
        <w:tblStyle w:val="TableGrid"/>
        <w:tblW w:w="10275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8724"/>
        <w:gridCol w:w="1551"/>
      </w:tblGrid>
      <w:tr w:rsidR="00B63BC6" w:rsidRPr="00B63BC6" w14:paraId="3C43724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AF48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4340F7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63BC6">
              <w:rPr>
                <w:rFonts w:ascii="Segoe UI Symbol" w:hAnsi="Segoe UI Symbol" w:cs="Segoe UI Symbol"/>
                <w:lang w:val="en-US"/>
              </w:rPr>
              <w:t>✓</w:t>
            </w:r>
            <w:r w:rsidRPr="00B63BC6">
              <w:rPr>
                <w:lang w:val="en-US"/>
              </w:rPr>
              <w:t xml:space="preserve"> / x</w:t>
            </w:r>
          </w:p>
        </w:tc>
      </w:tr>
      <w:tr w:rsidR="00B63BC6" w:rsidRPr="00B63BC6" w14:paraId="697DB3C4" w14:textId="77777777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283B9E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All provision is in place for students with EHCPs.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926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5C75ED7C" w14:textId="7777777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16664D1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Annual reviews have been conducted on time.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E12A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274F36CD" w14:textId="77777777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3324972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The school’s SEN policy reflects practice within the school.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46C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3ABFC712" w14:textId="77777777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24F6246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The school has responded to all professional recommendations made in this period.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334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  <w:tr w:rsidR="00B63BC6" w:rsidRPr="00B63BC6" w14:paraId="0F9DE0F2" w14:textId="77777777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A44DCEC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B63BC6">
              <w:rPr>
                <w:lang w:val="en-US"/>
              </w:rPr>
              <w:t>Students with disabilities have accessed all relevant school activities including trips.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2C5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</w:tr>
    </w:tbl>
    <w:p w14:paraId="36CB6793" w14:textId="77777777" w:rsidR="00B63BC6" w:rsidRPr="00B63BC6" w:rsidRDefault="00B63BC6" w:rsidP="00B63BC6"/>
    <w:p w14:paraId="34514D11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t>16 SENCo’s summary</w:t>
      </w:r>
    </w:p>
    <w:tbl>
      <w:tblPr>
        <w:tblStyle w:val="TableGrid"/>
        <w:tblW w:w="101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0155"/>
      </w:tblGrid>
      <w:tr w:rsidR="00B63BC6" w:rsidRPr="00B63BC6" w14:paraId="443BBC5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2E0656C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What has worked well this year</w:t>
            </w:r>
          </w:p>
        </w:tc>
      </w:tr>
      <w:tr w:rsidR="00B63BC6" w:rsidRPr="00B63BC6" w14:paraId="3B334919" w14:textId="77777777">
        <w:trPr>
          <w:trHeight w:val="1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9B0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4C09C06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2D25F26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23D01C0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01CEFEA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7D0BE73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4CB1282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435F545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</w:tc>
      </w:tr>
    </w:tbl>
    <w:p w14:paraId="39882677" w14:textId="77777777" w:rsidR="00B63BC6" w:rsidRPr="00B63BC6" w:rsidRDefault="00B63BC6" w:rsidP="00B63BC6">
      <w:pPr>
        <w:rPr>
          <w:b/>
        </w:rPr>
      </w:pPr>
    </w:p>
    <w:p w14:paraId="373869AA" w14:textId="77777777" w:rsidR="00B63BC6" w:rsidRPr="00B63BC6" w:rsidRDefault="00B63BC6" w:rsidP="00B63BC6">
      <w:pPr>
        <w:rPr>
          <w:b/>
        </w:rPr>
      </w:pPr>
    </w:p>
    <w:tbl>
      <w:tblPr>
        <w:tblStyle w:val="TableGrid"/>
        <w:tblW w:w="101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0155"/>
      </w:tblGrid>
      <w:tr w:rsidR="00B63BC6" w:rsidRPr="00B63BC6" w14:paraId="7EB5E8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A3A6EB6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What could have worked better</w:t>
            </w:r>
          </w:p>
        </w:tc>
      </w:tr>
      <w:tr w:rsidR="00B63BC6" w:rsidRPr="00B63BC6" w14:paraId="2FD80462" w14:textId="77777777">
        <w:trPr>
          <w:trHeight w:val="1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987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164AC3E7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4D4A25C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3097E0E4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4D9B5B0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5BFEF67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5F427A3D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145860C9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1D85C4B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</w:tc>
      </w:tr>
    </w:tbl>
    <w:p w14:paraId="0D2CF906" w14:textId="77777777" w:rsidR="00B63BC6" w:rsidRPr="00B63BC6" w:rsidRDefault="00B63BC6" w:rsidP="00B63BC6">
      <w:pPr>
        <w:rPr>
          <w:b/>
        </w:rPr>
      </w:pPr>
    </w:p>
    <w:tbl>
      <w:tblPr>
        <w:tblStyle w:val="TableGrid"/>
        <w:tblpPr w:leftFromText="180" w:rightFromText="180" w:vertAnchor="text" w:horzAnchor="page" w:tblpX="839" w:tblpY="385"/>
        <w:tblW w:w="10230" w:type="dxa"/>
        <w:tblLayout w:type="fixed"/>
        <w:tblLook w:val="04A0" w:firstRow="1" w:lastRow="0" w:firstColumn="1" w:lastColumn="0" w:noHBand="0" w:noVBand="1"/>
      </w:tblPr>
      <w:tblGrid>
        <w:gridCol w:w="10230"/>
      </w:tblGrid>
      <w:tr w:rsidR="00B63BC6" w:rsidRPr="00B63BC6" w14:paraId="4758900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115A115B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  <w:r w:rsidRPr="00B63BC6">
              <w:rPr>
                <w:b/>
                <w:lang w:val="en-US"/>
              </w:rPr>
              <w:t>SENCO’s priorities for next academic year</w:t>
            </w:r>
          </w:p>
        </w:tc>
      </w:tr>
      <w:tr w:rsidR="00B63BC6" w:rsidRPr="00B63BC6" w14:paraId="3AB81935" w14:textId="77777777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FAD8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73960C2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5E5E2723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5D104F3E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55BCDC15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4953F44F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34D05D02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388CD531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  <w:p w14:paraId="0DDB8CE0" w14:textId="77777777" w:rsidR="00B63BC6" w:rsidRPr="00B63BC6" w:rsidRDefault="00B63BC6" w:rsidP="00B63BC6">
            <w:pPr>
              <w:widowControl/>
              <w:autoSpaceDE/>
              <w:autoSpaceDN/>
              <w:spacing w:line="278" w:lineRule="auto"/>
              <w:jc w:val="left"/>
              <w:rPr>
                <w:b/>
                <w:lang w:val="en-US"/>
              </w:rPr>
            </w:pPr>
          </w:p>
        </w:tc>
      </w:tr>
    </w:tbl>
    <w:p w14:paraId="43ABEA0F" w14:textId="77777777" w:rsidR="00B63BC6" w:rsidRPr="00B63BC6" w:rsidRDefault="00B63BC6" w:rsidP="00B63BC6">
      <w:pPr>
        <w:rPr>
          <w:b/>
        </w:rPr>
      </w:pPr>
      <w:r w:rsidRPr="00B63BC6">
        <w:rPr>
          <w:b/>
        </w:rPr>
        <w:lastRenderedPageBreak/>
        <w:t>17 SENCo’s recommendations for actions to be included in the school’s development plan</w:t>
      </w:r>
    </w:p>
    <w:p w14:paraId="353F1931" w14:textId="77777777" w:rsidR="00B63BC6" w:rsidRPr="00B63BC6" w:rsidRDefault="00B63BC6" w:rsidP="00B63BC6"/>
    <w:p w14:paraId="50B63B2D" w14:textId="77777777" w:rsidR="00B63BC6" w:rsidRPr="00B63BC6" w:rsidRDefault="00B63BC6" w:rsidP="00B63BC6"/>
    <w:p w14:paraId="7A090709" w14:textId="77777777" w:rsidR="00B63BC6" w:rsidRPr="00B63BC6" w:rsidRDefault="00B63BC6" w:rsidP="00B63BC6">
      <w:r w:rsidRPr="00B63BC6">
        <w:tab/>
      </w:r>
    </w:p>
    <w:p w14:paraId="475FCE5E" w14:textId="77777777" w:rsidR="00B63BC6" w:rsidRPr="00B63BC6" w:rsidRDefault="00B63BC6" w:rsidP="00B63BC6"/>
    <w:p w14:paraId="718BFB28" w14:textId="77777777" w:rsidR="00BA6447" w:rsidRPr="00422133" w:rsidRDefault="00BA6447" w:rsidP="00B63BC6"/>
    <w:sectPr w:rsidR="00BA6447" w:rsidRPr="00422133" w:rsidSect="00A605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C3BAF" w14:textId="77777777" w:rsidR="009209AC" w:rsidRPr="00C6783D" w:rsidRDefault="009209AC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5555F031" w14:textId="77777777" w:rsidR="009209AC" w:rsidRPr="00C6783D" w:rsidRDefault="009209AC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4FB46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052716B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3476D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B275D" w14:textId="77777777" w:rsidR="009209AC" w:rsidRPr="00C6783D" w:rsidRDefault="009209AC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6B32D75E" w14:textId="77777777" w:rsidR="009209AC" w:rsidRPr="00C6783D" w:rsidRDefault="009209AC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8FE31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03460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08F71201" wp14:editId="097A68CA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B86E0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F71201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227B86E0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3812B83E" wp14:editId="4132F877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B72D42E" wp14:editId="5F42D894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8594A2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51F8E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25320C"/>
    <w:multiLevelType w:val="hybridMultilevel"/>
    <w:tmpl w:val="51A0C2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37736D"/>
    <w:multiLevelType w:val="multilevel"/>
    <w:tmpl w:val="FE8284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4"/>
  </w:num>
  <w:num w:numId="4" w16cid:durableId="972365782">
    <w:abstractNumId w:val="14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6"/>
  </w:num>
  <w:num w:numId="17" w16cid:durableId="1901668839">
    <w:abstractNumId w:val="18"/>
  </w:num>
  <w:num w:numId="18" w16cid:durableId="867371350">
    <w:abstractNumId w:val="25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7"/>
  </w:num>
  <w:num w:numId="26" w16cid:durableId="250940655">
    <w:abstractNumId w:val="21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3"/>
  </w:num>
  <w:num w:numId="30" w16cid:durableId="2136216373">
    <w:abstractNumId w:val="11"/>
  </w:num>
  <w:num w:numId="31" w16cid:durableId="2009093060">
    <w:abstractNumId w:val="22"/>
  </w:num>
  <w:num w:numId="32" w16cid:durableId="3147974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60261784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C6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1707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9AC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3BC6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633C6"/>
  <w15:chartTrackingRefBased/>
  <w15:docId w15:val="{43E72539-D824-48FC-A972-10E4312B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07D6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2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3</TotalTime>
  <Pages>14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2025-10-25T08:48:00Z</dcterms:created>
  <dcterms:modified xsi:type="dcterms:W3CDTF">2025-10-25T08:51:00Z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