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3C21B" w14:textId="77777777" w:rsidR="00606FBD" w:rsidRPr="00D05700" w:rsidRDefault="00606FBD" w:rsidP="00606FBD">
      <w:pPr>
        <w:pStyle w:val="Heading1"/>
        <w:rPr>
          <w:lang w:val="en-US"/>
        </w:rPr>
      </w:pPr>
      <w:r w:rsidRPr="00D05700">
        <w:rPr>
          <w:lang w:val="en-US"/>
        </w:rPr>
        <w:t>Parent/Carer Questionnaire: Supporting Pupils with SEND</w:t>
      </w:r>
    </w:p>
    <w:p w14:paraId="0A4A6678" w14:textId="77777777" w:rsidR="00606FBD" w:rsidRPr="00D05700" w:rsidRDefault="00606FBD" w:rsidP="00606FBD">
      <w:pPr>
        <w:rPr>
          <w:lang w:val="en-US"/>
        </w:rPr>
      </w:pPr>
      <w:r w:rsidRPr="00D05700">
        <w:rPr>
          <w:lang w:val="en-US"/>
        </w:rPr>
        <w:t>We value your feedback. This questionnaire is designed to help us understand how well we are supporting your child and how we can improve. Your responses will remain confidential.</w:t>
      </w:r>
    </w:p>
    <w:p w14:paraId="6349C935" w14:textId="77777777" w:rsidR="00606FBD" w:rsidRPr="00D05700" w:rsidRDefault="00606FBD" w:rsidP="00606FBD">
      <w:pPr>
        <w:pStyle w:val="Heading2"/>
        <w:rPr>
          <w:lang w:val="en-US"/>
        </w:rPr>
      </w:pPr>
      <w:r w:rsidRPr="00D05700">
        <w:rPr>
          <w:lang w:val="en-US"/>
        </w:rPr>
        <w:t>Inclusion and Belonging</w:t>
      </w:r>
    </w:p>
    <w:p w14:paraId="20B8D843" w14:textId="77777777" w:rsidR="00606FBD" w:rsidRPr="00D05700" w:rsidRDefault="00606FBD" w:rsidP="00606FBD">
      <w:pPr>
        <w:rPr>
          <w:lang w:val="en-US"/>
        </w:rPr>
      </w:pPr>
      <w:r w:rsidRPr="00D05700">
        <w:rPr>
          <w:lang w:val="en-US"/>
        </w:rPr>
        <w:t>1. Do you feel your child is included in all aspects of school life?</w:t>
      </w:r>
    </w:p>
    <w:p w14:paraId="6E4D4C4B" w14:textId="77777777" w:rsidR="00606FBD" w:rsidRPr="00D05700" w:rsidRDefault="00606FBD" w:rsidP="00606FBD">
      <w:pPr>
        <w:rPr>
          <w:lang w:val="en-US"/>
        </w:rPr>
      </w:pP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Always     </w:t>
      </w: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Often     </w:t>
      </w: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Sometimes      </w:t>
      </w: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Rarely     </w:t>
      </w: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Never      </w:t>
      </w: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Not sure</w:t>
      </w:r>
    </w:p>
    <w:p w14:paraId="2674BDCD" w14:textId="77777777" w:rsidR="00606FBD" w:rsidRPr="00D05700" w:rsidRDefault="00606FBD" w:rsidP="00606FBD">
      <w:pPr>
        <w:rPr>
          <w:lang w:val="en-US"/>
        </w:rPr>
      </w:pPr>
      <w:r w:rsidRPr="00D05700">
        <w:rPr>
          <w:lang w:val="en-US"/>
        </w:rPr>
        <w:t>2. Does your child feel a sense of belonging at school?</w:t>
      </w:r>
    </w:p>
    <w:p w14:paraId="67A23251" w14:textId="77777777" w:rsidR="00606FBD" w:rsidRPr="00D05700" w:rsidRDefault="00606FBD" w:rsidP="00606FBD">
      <w:pPr>
        <w:rPr>
          <w:lang w:val="en-US"/>
        </w:rPr>
      </w:pP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Yes      </w:t>
      </w: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Somewhat    </w:t>
      </w: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No       </w:t>
      </w: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Not sure</w:t>
      </w:r>
    </w:p>
    <w:p w14:paraId="54714D41" w14:textId="77777777" w:rsidR="00606FBD" w:rsidRDefault="00606FBD" w:rsidP="00606FBD">
      <w:pPr>
        <w:rPr>
          <w:lang w:val="en-US"/>
        </w:rPr>
      </w:pPr>
      <w:r w:rsidRPr="00D05700">
        <w:rPr>
          <w:lang w:val="en-US"/>
        </w:rPr>
        <w:t xml:space="preserve">3. Are there any barriers you feel </w:t>
      </w:r>
      <w:proofErr w:type="gramStart"/>
      <w:r w:rsidRPr="00D05700">
        <w:rPr>
          <w:lang w:val="en-US"/>
        </w:rPr>
        <w:t>prevent</w:t>
      </w:r>
      <w:proofErr w:type="gramEnd"/>
      <w:r w:rsidRPr="00D05700">
        <w:rPr>
          <w:lang w:val="en-US"/>
        </w:rPr>
        <w:t xml:space="preserve"> your child from being fully included?</w:t>
      </w:r>
    </w:p>
    <w:p w14:paraId="19AD8BCF" w14:textId="77777777" w:rsidR="00606FBD" w:rsidRPr="00D05700" w:rsidRDefault="00606FBD" w:rsidP="00606FBD">
      <w:pPr>
        <w:rPr>
          <w:lang w:val="en-US"/>
        </w:rPr>
      </w:pPr>
    </w:p>
    <w:p w14:paraId="31D94BD5" w14:textId="77777777" w:rsidR="00606FBD" w:rsidRPr="00D05700" w:rsidRDefault="00606FBD" w:rsidP="00606FBD">
      <w:pPr>
        <w:rPr>
          <w:lang w:val="en-US"/>
        </w:rPr>
      </w:pPr>
      <w:r w:rsidRPr="00D05700">
        <w:rPr>
          <w:lang w:val="en-US"/>
        </w:rPr>
        <w:t>__________________________________________________</w:t>
      </w:r>
      <w:r>
        <w:rPr>
          <w:lang w:val="en-US"/>
        </w:rPr>
        <w:t>____________________________________</w:t>
      </w:r>
    </w:p>
    <w:p w14:paraId="783EF6BA" w14:textId="77777777" w:rsidR="00606FBD" w:rsidRPr="00D05700" w:rsidRDefault="00606FBD" w:rsidP="00606FBD">
      <w:pPr>
        <w:pStyle w:val="Heading2"/>
        <w:rPr>
          <w:lang w:val="en-US"/>
        </w:rPr>
      </w:pPr>
      <w:r w:rsidRPr="00D05700">
        <w:rPr>
          <w:lang w:val="en-US"/>
        </w:rPr>
        <w:t>Communication and Support</w:t>
      </w:r>
    </w:p>
    <w:p w14:paraId="228C414C" w14:textId="77777777" w:rsidR="00606FBD" w:rsidRPr="00D05700" w:rsidRDefault="00606FBD" w:rsidP="00606FBD">
      <w:pPr>
        <w:rPr>
          <w:lang w:val="en-US"/>
        </w:rPr>
      </w:pPr>
      <w:r w:rsidRPr="00D05700">
        <w:rPr>
          <w:lang w:val="en-US"/>
        </w:rPr>
        <w:t>4. How easy is it to talk to staff about your child’s needs?</w:t>
      </w:r>
    </w:p>
    <w:p w14:paraId="79B1C0AB" w14:textId="77777777" w:rsidR="00606FBD" w:rsidRPr="00D05700" w:rsidRDefault="00606FBD" w:rsidP="00606FBD">
      <w:pPr>
        <w:rPr>
          <w:lang w:val="en-US"/>
        </w:rPr>
      </w:pP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Very easy     </w:t>
      </w: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Easy    </w:t>
      </w: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Neutral    </w:t>
      </w: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Difficult     </w:t>
      </w: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Very difficult</w:t>
      </w:r>
    </w:p>
    <w:p w14:paraId="33396BF0" w14:textId="77777777" w:rsidR="00606FBD" w:rsidRPr="00D05700" w:rsidRDefault="00606FBD" w:rsidP="00606FBD">
      <w:pPr>
        <w:rPr>
          <w:lang w:val="en-US"/>
        </w:rPr>
      </w:pPr>
      <w:r w:rsidRPr="00D05700">
        <w:rPr>
          <w:lang w:val="en-US"/>
        </w:rPr>
        <w:t>5. Do you feel listened to when you raise concerns or share information about your child?</w:t>
      </w:r>
    </w:p>
    <w:p w14:paraId="3CEEADEE" w14:textId="77777777" w:rsidR="00606FBD" w:rsidRPr="00D05700" w:rsidRDefault="00606FBD" w:rsidP="00606FBD">
      <w:pPr>
        <w:rPr>
          <w:lang w:val="en-US"/>
        </w:rPr>
      </w:pP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Always    </w:t>
      </w: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Often   </w:t>
      </w: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Sometimes    </w:t>
      </w: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Rarely   </w:t>
      </w: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Never</w:t>
      </w:r>
    </w:p>
    <w:p w14:paraId="2B9351D6" w14:textId="77777777" w:rsidR="00606FBD" w:rsidRPr="00D05700" w:rsidRDefault="00606FBD" w:rsidP="00606FBD">
      <w:pPr>
        <w:rPr>
          <w:lang w:val="en-US"/>
        </w:rPr>
      </w:pPr>
      <w:r w:rsidRPr="00D05700">
        <w:rPr>
          <w:lang w:val="en-US"/>
        </w:rPr>
        <w:t>6. How well do school staff understand your child’s individual needs?</w:t>
      </w:r>
    </w:p>
    <w:p w14:paraId="4DB7586E" w14:textId="77777777" w:rsidR="00606FBD" w:rsidRPr="00D05700" w:rsidRDefault="00606FBD" w:rsidP="00606FBD">
      <w:pPr>
        <w:rPr>
          <w:lang w:val="en-US"/>
        </w:rPr>
      </w:pP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Very well    </w:t>
      </w: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Well    </w:t>
      </w: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Somewhat   </w:t>
      </w: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Not well   </w:t>
      </w: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Not at all</w:t>
      </w:r>
    </w:p>
    <w:p w14:paraId="0DC85E10" w14:textId="77777777" w:rsidR="00606FBD" w:rsidRDefault="00606FBD" w:rsidP="00606FBD">
      <w:pPr>
        <w:spacing w:before="0" w:after="160"/>
        <w:rPr>
          <w:rFonts w:asciiTheme="majorHAnsi" w:eastAsiaTheme="majorEastAsia" w:hAnsiTheme="majorHAnsi" w:cstheme="majorBidi"/>
          <w:b/>
          <w:sz w:val="36"/>
          <w:szCs w:val="32"/>
          <w:lang w:val="en-US"/>
        </w:rPr>
      </w:pPr>
      <w:r>
        <w:rPr>
          <w:lang w:val="en-US"/>
        </w:rPr>
        <w:br w:type="page"/>
      </w:r>
    </w:p>
    <w:p w14:paraId="5ACD4714" w14:textId="77777777" w:rsidR="00606FBD" w:rsidRPr="00D05700" w:rsidRDefault="00606FBD" w:rsidP="00606FBD">
      <w:pPr>
        <w:pStyle w:val="Heading2"/>
        <w:rPr>
          <w:lang w:val="en-US"/>
        </w:rPr>
      </w:pPr>
      <w:r w:rsidRPr="00D05700">
        <w:rPr>
          <w:lang w:val="en-US"/>
        </w:rPr>
        <w:lastRenderedPageBreak/>
        <w:t>Participation in School Life</w:t>
      </w:r>
    </w:p>
    <w:p w14:paraId="102CBE1C" w14:textId="77777777" w:rsidR="00606FBD" w:rsidRPr="00D05700" w:rsidRDefault="00606FBD" w:rsidP="00606FBD">
      <w:pPr>
        <w:rPr>
          <w:lang w:val="en-US"/>
        </w:rPr>
      </w:pPr>
      <w:r w:rsidRPr="00D05700">
        <w:rPr>
          <w:lang w:val="en-US"/>
        </w:rPr>
        <w:t>7. Does your child attend any school clubs or enrichment activities?</w:t>
      </w:r>
    </w:p>
    <w:p w14:paraId="1F85E49B" w14:textId="77777777" w:rsidR="00606FBD" w:rsidRPr="00D05700" w:rsidRDefault="00606FBD" w:rsidP="00606FBD">
      <w:pPr>
        <w:rPr>
          <w:lang w:val="en-US"/>
        </w:rPr>
      </w:pP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Yes, regularly   </w:t>
      </w: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</w:t>
      </w:r>
      <w:proofErr w:type="gramStart"/>
      <w:r w:rsidRPr="00D05700">
        <w:rPr>
          <w:lang w:val="en-US"/>
        </w:rPr>
        <w:t xml:space="preserve">Occasionally  </w:t>
      </w:r>
      <w:r w:rsidRPr="00D05700">
        <w:rPr>
          <w:rFonts w:ascii="Segoe UI Symbol" w:hAnsi="Segoe UI Symbol" w:cs="Segoe UI Symbol"/>
          <w:lang w:val="en-US"/>
        </w:rPr>
        <w:t>☐</w:t>
      </w:r>
      <w:proofErr w:type="gramEnd"/>
      <w:r w:rsidRPr="00D05700">
        <w:rPr>
          <w:lang w:val="en-US"/>
        </w:rPr>
        <w:t xml:space="preserve"> No, but would like to   </w:t>
      </w: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No, not interested</w:t>
      </w:r>
      <w:r w:rsidRPr="00D05700">
        <w:rPr>
          <w:lang w:val="en-US"/>
        </w:rPr>
        <w:br/>
      </w: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Not aware of any opportunities</w:t>
      </w:r>
    </w:p>
    <w:p w14:paraId="6E9FDD21" w14:textId="77777777" w:rsidR="00606FBD" w:rsidRPr="00D05700" w:rsidRDefault="00606FBD" w:rsidP="00606FBD">
      <w:pPr>
        <w:rPr>
          <w:lang w:val="en-US"/>
        </w:rPr>
      </w:pPr>
      <w:r w:rsidRPr="00D05700">
        <w:rPr>
          <w:lang w:val="en-US"/>
        </w:rPr>
        <w:t>8. If your child does not attend, what are the reasons? (Tick all that apply)</w:t>
      </w:r>
    </w:p>
    <w:p w14:paraId="05F33E7E" w14:textId="77777777" w:rsidR="00606FBD" w:rsidRPr="00D05700" w:rsidRDefault="00606FBD" w:rsidP="00606FBD">
      <w:pPr>
        <w:rPr>
          <w:lang w:val="en-US"/>
        </w:rPr>
      </w:pP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Accessibility issues    </w:t>
      </w: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Lack of interest   </w:t>
      </w: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Not enough support   </w:t>
      </w: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Not aware of options</w:t>
      </w:r>
      <w:r w:rsidRPr="00D05700">
        <w:rPr>
          <w:lang w:val="en-US"/>
        </w:rPr>
        <w:br/>
      </w: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Other: __________________________</w:t>
      </w:r>
    </w:p>
    <w:p w14:paraId="5FB112DB" w14:textId="77777777" w:rsidR="00606FBD" w:rsidRPr="00D05700" w:rsidRDefault="00606FBD" w:rsidP="00606FBD">
      <w:pPr>
        <w:rPr>
          <w:b/>
          <w:bCs/>
          <w:lang w:val="en-US"/>
        </w:rPr>
      </w:pPr>
    </w:p>
    <w:p w14:paraId="272D4668" w14:textId="77777777" w:rsidR="00606FBD" w:rsidRPr="00D05700" w:rsidRDefault="00606FBD" w:rsidP="00606FBD">
      <w:pPr>
        <w:pStyle w:val="Heading2"/>
        <w:rPr>
          <w:lang w:val="en-US"/>
        </w:rPr>
      </w:pPr>
      <w:r w:rsidRPr="00D05700">
        <w:rPr>
          <w:lang w:val="en-US"/>
        </w:rPr>
        <w:t>Reviews and Progress</w:t>
      </w:r>
    </w:p>
    <w:p w14:paraId="0EF2DE5F" w14:textId="77777777" w:rsidR="00606FBD" w:rsidRPr="00D05700" w:rsidRDefault="00606FBD" w:rsidP="00606FBD">
      <w:pPr>
        <w:rPr>
          <w:lang w:val="en-US"/>
        </w:rPr>
      </w:pPr>
      <w:r w:rsidRPr="00D05700">
        <w:rPr>
          <w:lang w:val="en-US"/>
        </w:rPr>
        <w:t>9. Are you kept informed about your child’s progress and support plans (e.g., EHCP reviews, SEN support plans/Individual Provision Maps)?</w:t>
      </w:r>
    </w:p>
    <w:p w14:paraId="1649AD25" w14:textId="77777777" w:rsidR="00606FBD" w:rsidRPr="00D05700" w:rsidRDefault="00606FBD" w:rsidP="00606FBD">
      <w:pPr>
        <w:rPr>
          <w:lang w:val="en-US"/>
        </w:rPr>
      </w:pP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Yes, regularly     </w:t>
      </w: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Sometimes     </w:t>
      </w: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Rarely    </w:t>
      </w: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No</w:t>
      </w:r>
    </w:p>
    <w:p w14:paraId="2384149F" w14:textId="77777777" w:rsidR="00606FBD" w:rsidRPr="00D05700" w:rsidRDefault="00606FBD" w:rsidP="00606FBD">
      <w:pPr>
        <w:rPr>
          <w:lang w:val="en-US"/>
        </w:rPr>
      </w:pPr>
      <w:r w:rsidRPr="00D05700">
        <w:rPr>
          <w:lang w:val="en-US"/>
        </w:rPr>
        <w:t>10. Do you feel involved in the review and planning process for your child?</w:t>
      </w:r>
    </w:p>
    <w:p w14:paraId="1D17E9BC" w14:textId="77777777" w:rsidR="00606FBD" w:rsidRPr="00D05700" w:rsidRDefault="00606FBD" w:rsidP="00606FBD">
      <w:pPr>
        <w:rPr>
          <w:lang w:val="en-US"/>
        </w:rPr>
      </w:pP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Yes   </w:t>
      </w: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Somewhat     </w:t>
      </w: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No</w:t>
      </w:r>
    </w:p>
    <w:p w14:paraId="396EA032" w14:textId="77777777" w:rsidR="00606FBD" w:rsidRPr="00D05700" w:rsidRDefault="00606FBD" w:rsidP="00606FBD">
      <w:pPr>
        <w:rPr>
          <w:lang w:val="en-US"/>
        </w:rPr>
      </w:pPr>
      <w:r w:rsidRPr="00D05700">
        <w:rPr>
          <w:lang w:val="en-US"/>
        </w:rPr>
        <w:t>11. How clear and accessible is the information you receive about your child’s support and progress?</w:t>
      </w:r>
    </w:p>
    <w:p w14:paraId="64048244" w14:textId="77777777" w:rsidR="00606FBD" w:rsidRPr="00D05700" w:rsidRDefault="00606FBD" w:rsidP="00606FBD">
      <w:pPr>
        <w:rPr>
          <w:lang w:val="en-US"/>
        </w:rPr>
      </w:pP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Very clear    </w:t>
      </w: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Clear    </w:t>
      </w: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Somewhat clear   </w:t>
      </w: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Unclear    </w:t>
      </w:r>
      <w:r w:rsidRPr="00D05700">
        <w:rPr>
          <w:rFonts w:ascii="Segoe UI Symbol" w:hAnsi="Segoe UI Symbol" w:cs="Segoe UI Symbol"/>
          <w:lang w:val="en-US"/>
        </w:rPr>
        <w:t>☐</w:t>
      </w:r>
      <w:r w:rsidRPr="00D05700">
        <w:rPr>
          <w:lang w:val="en-US"/>
        </w:rPr>
        <w:t xml:space="preserve"> Very unclear</w:t>
      </w:r>
    </w:p>
    <w:p w14:paraId="1C065E52" w14:textId="77777777" w:rsidR="00606FBD" w:rsidRPr="00D05700" w:rsidRDefault="00606FBD" w:rsidP="00606FBD">
      <w:pPr>
        <w:pStyle w:val="Heading2"/>
        <w:rPr>
          <w:lang w:val="en-US"/>
        </w:rPr>
      </w:pPr>
      <w:r w:rsidRPr="00D05700">
        <w:rPr>
          <w:lang w:val="en-US"/>
        </w:rPr>
        <w:t>Final Thoughts</w:t>
      </w:r>
    </w:p>
    <w:p w14:paraId="3B5D2DAE" w14:textId="77777777" w:rsidR="00606FBD" w:rsidRDefault="00606FBD" w:rsidP="00606FBD">
      <w:pPr>
        <w:rPr>
          <w:lang w:val="en-US"/>
        </w:rPr>
      </w:pPr>
      <w:r w:rsidRPr="00D05700">
        <w:rPr>
          <w:lang w:val="en-US"/>
        </w:rPr>
        <w:t xml:space="preserve">12. What is working well </w:t>
      </w:r>
      <w:proofErr w:type="gramStart"/>
      <w:r w:rsidRPr="00D05700">
        <w:rPr>
          <w:lang w:val="en-US"/>
        </w:rPr>
        <w:t>in</w:t>
      </w:r>
      <w:proofErr w:type="gramEnd"/>
      <w:r w:rsidRPr="00D05700">
        <w:rPr>
          <w:lang w:val="en-US"/>
        </w:rPr>
        <w:t xml:space="preserve"> the support your child receives?</w:t>
      </w:r>
    </w:p>
    <w:p w14:paraId="00AE4767" w14:textId="77777777" w:rsidR="00606FBD" w:rsidRPr="00D05700" w:rsidRDefault="00606FBD" w:rsidP="00606FBD">
      <w:pPr>
        <w:rPr>
          <w:lang w:val="en-US"/>
        </w:rPr>
      </w:pPr>
    </w:p>
    <w:p w14:paraId="38F5F011" w14:textId="77777777" w:rsidR="00606FBD" w:rsidRPr="00D05700" w:rsidRDefault="00606FBD" w:rsidP="00606FBD">
      <w:pPr>
        <w:rPr>
          <w:lang w:val="en-US"/>
        </w:rPr>
      </w:pPr>
      <w:r w:rsidRPr="00D05700">
        <w:rPr>
          <w:lang w:val="en-US"/>
        </w:rPr>
        <w:t>_____________________________________________________________________________________</w:t>
      </w:r>
    </w:p>
    <w:p w14:paraId="4E07981D" w14:textId="77777777" w:rsidR="00606FBD" w:rsidRPr="00D05700" w:rsidRDefault="00606FBD" w:rsidP="00606FBD">
      <w:pPr>
        <w:rPr>
          <w:lang w:val="en-US"/>
        </w:rPr>
      </w:pPr>
    </w:p>
    <w:p w14:paraId="146370F9" w14:textId="77777777" w:rsidR="00606FBD" w:rsidRDefault="00606FBD" w:rsidP="00606FBD">
      <w:pPr>
        <w:rPr>
          <w:lang w:val="en-US"/>
        </w:rPr>
      </w:pPr>
      <w:r w:rsidRPr="00D05700">
        <w:rPr>
          <w:lang w:val="en-US"/>
        </w:rPr>
        <w:t>13. What could we do better to support your child and your family?</w:t>
      </w:r>
    </w:p>
    <w:p w14:paraId="45F1AB2B" w14:textId="77777777" w:rsidR="00606FBD" w:rsidRPr="00D05700" w:rsidRDefault="00606FBD" w:rsidP="00606FBD">
      <w:pPr>
        <w:rPr>
          <w:lang w:val="en-US"/>
        </w:rPr>
      </w:pPr>
    </w:p>
    <w:p w14:paraId="12400001" w14:textId="3FA154A8" w:rsidR="00BA6447" w:rsidRPr="00606FBD" w:rsidRDefault="00606FBD" w:rsidP="00422133">
      <w:pPr>
        <w:rPr>
          <w:lang w:val="en-US"/>
        </w:rPr>
      </w:pPr>
      <w:r w:rsidRPr="00D05700">
        <w:rPr>
          <w:lang w:val="en-US"/>
        </w:rPr>
        <w:t>______________________________________________________________________________________</w:t>
      </w:r>
    </w:p>
    <w:sectPr w:rsidR="00BA6447" w:rsidRPr="00606FBD" w:rsidSect="00A6051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526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323BB" w14:textId="77777777" w:rsidR="00DC5B25" w:rsidRPr="00C6783D" w:rsidRDefault="00DC5B25" w:rsidP="00817007">
      <w:pPr>
        <w:spacing w:before="0" w:after="0" w:line="240" w:lineRule="auto"/>
      </w:pPr>
      <w:r w:rsidRPr="00C6783D">
        <w:separator/>
      </w:r>
    </w:p>
  </w:endnote>
  <w:endnote w:type="continuationSeparator" w:id="0">
    <w:p w14:paraId="7B8B2549" w14:textId="77777777" w:rsidR="00DC5B25" w:rsidRPr="00C6783D" w:rsidRDefault="00DC5B25" w:rsidP="00817007">
      <w:pPr>
        <w:spacing w:before="0"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0CBBD" w14:textId="77777777" w:rsidR="00422133" w:rsidRDefault="004221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28FE0922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9DAB6" w14:textId="77777777" w:rsidR="00422133" w:rsidRDefault="004221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551FB" w14:textId="77777777" w:rsidR="00DC5B25" w:rsidRPr="00C6783D" w:rsidRDefault="00DC5B25" w:rsidP="00817007">
      <w:pPr>
        <w:spacing w:before="0" w:after="0" w:line="240" w:lineRule="auto"/>
      </w:pPr>
      <w:r w:rsidRPr="00C6783D">
        <w:separator/>
      </w:r>
    </w:p>
  </w:footnote>
  <w:footnote w:type="continuationSeparator" w:id="0">
    <w:p w14:paraId="1139DDB4" w14:textId="77777777" w:rsidR="00DC5B25" w:rsidRPr="00C6783D" w:rsidRDefault="00DC5B25" w:rsidP="00817007">
      <w:pPr>
        <w:spacing w:before="0"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EDB1B" w14:textId="77777777" w:rsidR="00422133" w:rsidRDefault="004221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48C7B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3CFC2B62" wp14:editId="311921C6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9A2D55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FC2B62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4D9A2D55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2C31743C" wp14:editId="0044EA55">
          <wp:simplePos x="0" y="0"/>
          <mc:AlternateContent>
            <mc:Choice Requires="wp14">
              <wp:positionH relativeFrom="page">
                <wp14:pctPosHOffset>80000</wp14:pctPosHOffset>
              </wp:positionH>
            </mc:Choice>
            <mc:Fallback>
              <wp:positionH relativeFrom="page">
                <wp:posOffset>6047740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EDE6BC2" wp14:editId="65D8EA1C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01D0A29" id="Rectangle 7" o:spid="_x0000_s1026" style="position:absolute;margin-left:0;margin-top:36pt;width:365.05pt;height:5.75pt;z-index:-251657216;visibility:visible;mso-wrap-style:square;mso-width-percent:80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0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DB57E" w14:textId="77777777" w:rsidR="00422133" w:rsidRDefault="004221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8.5pt;height:8.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2733C1"/>
    <w:multiLevelType w:val="hybridMultilevel"/>
    <w:tmpl w:val="4D7AC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6"/>
  </w:num>
  <w:num w:numId="2" w16cid:durableId="1959330413">
    <w:abstractNumId w:val="9"/>
  </w:num>
  <w:num w:numId="3" w16cid:durableId="74284923">
    <w:abstractNumId w:val="22"/>
  </w:num>
  <w:num w:numId="4" w16cid:durableId="972365782">
    <w:abstractNumId w:val="14"/>
  </w:num>
  <w:num w:numId="5" w16cid:durableId="988946648">
    <w:abstractNumId w:val="18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5"/>
  </w:num>
  <w:num w:numId="16" w16cid:durableId="396707536">
    <w:abstractNumId w:val="24"/>
  </w:num>
  <w:num w:numId="17" w16cid:durableId="1901668839">
    <w:abstractNumId w:val="17"/>
  </w:num>
  <w:num w:numId="18" w16cid:durableId="867371350">
    <w:abstractNumId w:val="23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5"/>
  </w:num>
  <w:num w:numId="26" w16cid:durableId="250940655">
    <w:abstractNumId w:val="19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1"/>
  </w:num>
  <w:num w:numId="30" w16cid:durableId="2136216373">
    <w:abstractNumId w:val="11"/>
  </w:num>
  <w:num w:numId="31" w16cid:durableId="200909306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FBD"/>
    <w:rsid w:val="0000495D"/>
    <w:rsid w:val="0000681F"/>
    <w:rsid w:val="0001245C"/>
    <w:rsid w:val="0001693D"/>
    <w:rsid w:val="00017005"/>
    <w:rsid w:val="00027092"/>
    <w:rsid w:val="00030452"/>
    <w:rsid w:val="000315FA"/>
    <w:rsid w:val="000332D3"/>
    <w:rsid w:val="000347D7"/>
    <w:rsid w:val="000357EA"/>
    <w:rsid w:val="00040C42"/>
    <w:rsid w:val="00042885"/>
    <w:rsid w:val="000448CC"/>
    <w:rsid w:val="00056002"/>
    <w:rsid w:val="0006161A"/>
    <w:rsid w:val="000616B1"/>
    <w:rsid w:val="00065854"/>
    <w:rsid w:val="00067369"/>
    <w:rsid w:val="00067D16"/>
    <w:rsid w:val="00075069"/>
    <w:rsid w:val="00075C0C"/>
    <w:rsid w:val="000828A4"/>
    <w:rsid w:val="00086A24"/>
    <w:rsid w:val="00090ABF"/>
    <w:rsid w:val="000A3C1B"/>
    <w:rsid w:val="000A6DBD"/>
    <w:rsid w:val="000A7631"/>
    <w:rsid w:val="000B5C78"/>
    <w:rsid w:val="000C027D"/>
    <w:rsid w:val="000C031E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475"/>
    <w:rsid w:val="00162F2B"/>
    <w:rsid w:val="001722BC"/>
    <w:rsid w:val="00176336"/>
    <w:rsid w:val="00177669"/>
    <w:rsid w:val="001800C2"/>
    <w:rsid w:val="00186D9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59AB"/>
    <w:rsid w:val="002371E3"/>
    <w:rsid w:val="00237349"/>
    <w:rsid w:val="0025111C"/>
    <w:rsid w:val="00255AA4"/>
    <w:rsid w:val="002608C5"/>
    <w:rsid w:val="00260B47"/>
    <w:rsid w:val="002614AE"/>
    <w:rsid w:val="002628A8"/>
    <w:rsid w:val="00267A3C"/>
    <w:rsid w:val="00271784"/>
    <w:rsid w:val="002746DD"/>
    <w:rsid w:val="00296854"/>
    <w:rsid w:val="002A06DA"/>
    <w:rsid w:val="002B1654"/>
    <w:rsid w:val="002B5B07"/>
    <w:rsid w:val="002D1601"/>
    <w:rsid w:val="002F24D3"/>
    <w:rsid w:val="002F7CCD"/>
    <w:rsid w:val="00301E83"/>
    <w:rsid w:val="00307762"/>
    <w:rsid w:val="00310D39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8484D"/>
    <w:rsid w:val="003A6304"/>
    <w:rsid w:val="003A75BB"/>
    <w:rsid w:val="003B078F"/>
    <w:rsid w:val="003B0AFE"/>
    <w:rsid w:val="003B1129"/>
    <w:rsid w:val="003B7985"/>
    <w:rsid w:val="003C3027"/>
    <w:rsid w:val="003C5243"/>
    <w:rsid w:val="003C619C"/>
    <w:rsid w:val="003C6A81"/>
    <w:rsid w:val="003C6A8C"/>
    <w:rsid w:val="003C73D0"/>
    <w:rsid w:val="003C7A64"/>
    <w:rsid w:val="003D118E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124E1"/>
    <w:rsid w:val="00414CA3"/>
    <w:rsid w:val="004150DC"/>
    <w:rsid w:val="00417062"/>
    <w:rsid w:val="00417CD2"/>
    <w:rsid w:val="00422133"/>
    <w:rsid w:val="00424DC9"/>
    <w:rsid w:val="0042781C"/>
    <w:rsid w:val="00434A80"/>
    <w:rsid w:val="00441350"/>
    <w:rsid w:val="0044266C"/>
    <w:rsid w:val="00444484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07D6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280F"/>
    <w:rsid w:val="0050651D"/>
    <w:rsid w:val="00515DE7"/>
    <w:rsid w:val="00521B18"/>
    <w:rsid w:val="00524552"/>
    <w:rsid w:val="0052622B"/>
    <w:rsid w:val="00530F18"/>
    <w:rsid w:val="00536C54"/>
    <w:rsid w:val="00542F2B"/>
    <w:rsid w:val="005434D6"/>
    <w:rsid w:val="00543E5F"/>
    <w:rsid w:val="00545E29"/>
    <w:rsid w:val="00547334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0243"/>
    <w:rsid w:val="00596787"/>
    <w:rsid w:val="005A55FC"/>
    <w:rsid w:val="005B48B5"/>
    <w:rsid w:val="005C14F9"/>
    <w:rsid w:val="005D0924"/>
    <w:rsid w:val="005D1810"/>
    <w:rsid w:val="005D23AF"/>
    <w:rsid w:val="005D5C0D"/>
    <w:rsid w:val="005D6A4A"/>
    <w:rsid w:val="005E27A2"/>
    <w:rsid w:val="005E33BF"/>
    <w:rsid w:val="005F3C4E"/>
    <w:rsid w:val="00601E6F"/>
    <w:rsid w:val="00605720"/>
    <w:rsid w:val="00606FBD"/>
    <w:rsid w:val="006114F1"/>
    <w:rsid w:val="00611B61"/>
    <w:rsid w:val="00611BB7"/>
    <w:rsid w:val="00612FCE"/>
    <w:rsid w:val="00613B27"/>
    <w:rsid w:val="006151BF"/>
    <w:rsid w:val="0061653F"/>
    <w:rsid w:val="0061730F"/>
    <w:rsid w:val="00621B71"/>
    <w:rsid w:val="0063613C"/>
    <w:rsid w:val="00644B1F"/>
    <w:rsid w:val="00646DB1"/>
    <w:rsid w:val="00651016"/>
    <w:rsid w:val="006524EC"/>
    <w:rsid w:val="00652D23"/>
    <w:rsid w:val="00653288"/>
    <w:rsid w:val="0065527C"/>
    <w:rsid w:val="00656CA6"/>
    <w:rsid w:val="00660C6E"/>
    <w:rsid w:val="00662D5F"/>
    <w:rsid w:val="00665F25"/>
    <w:rsid w:val="00687490"/>
    <w:rsid w:val="006A3B10"/>
    <w:rsid w:val="006A77D5"/>
    <w:rsid w:val="006A7E11"/>
    <w:rsid w:val="006B0EB4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197"/>
    <w:rsid w:val="007443ED"/>
    <w:rsid w:val="007467DD"/>
    <w:rsid w:val="00747065"/>
    <w:rsid w:val="0075029B"/>
    <w:rsid w:val="00751963"/>
    <w:rsid w:val="007553B5"/>
    <w:rsid w:val="00757C5C"/>
    <w:rsid w:val="00762737"/>
    <w:rsid w:val="00766FB3"/>
    <w:rsid w:val="00767ACB"/>
    <w:rsid w:val="00771669"/>
    <w:rsid w:val="0077246C"/>
    <w:rsid w:val="007743CF"/>
    <w:rsid w:val="007778C6"/>
    <w:rsid w:val="00783E2B"/>
    <w:rsid w:val="00783F78"/>
    <w:rsid w:val="00793764"/>
    <w:rsid w:val="007A14EE"/>
    <w:rsid w:val="007A565D"/>
    <w:rsid w:val="007A582F"/>
    <w:rsid w:val="007A7F6F"/>
    <w:rsid w:val="007B2F1D"/>
    <w:rsid w:val="007B5829"/>
    <w:rsid w:val="007C3504"/>
    <w:rsid w:val="007D07EE"/>
    <w:rsid w:val="007E71C5"/>
    <w:rsid w:val="007F1CC2"/>
    <w:rsid w:val="00800C0B"/>
    <w:rsid w:val="00800DA8"/>
    <w:rsid w:val="00801037"/>
    <w:rsid w:val="008041C7"/>
    <w:rsid w:val="008064DE"/>
    <w:rsid w:val="00817007"/>
    <w:rsid w:val="00817956"/>
    <w:rsid w:val="00822809"/>
    <w:rsid w:val="00823E56"/>
    <w:rsid w:val="0083060B"/>
    <w:rsid w:val="00830E20"/>
    <w:rsid w:val="008316F2"/>
    <w:rsid w:val="008439B9"/>
    <w:rsid w:val="00847B3C"/>
    <w:rsid w:val="00847D6B"/>
    <w:rsid w:val="00850D7E"/>
    <w:rsid w:val="008518AD"/>
    <w:rsid w:val="0085293E"/>
    <w:rsid w:val="0085484F"/>
    <w:rsid w:val="008673AC"/>
    <w:rsid w:val="00870CF0"/>
    <w:rsid w:val="00870E0B"/>
    <w:rsid w:val="008748DB"/>
    <w:rsid w:val="008769F5"/>
    <w:rsid w:val="00876E31"/>
    <w:rsid w:val="00881A99"/>
    <w:rsid w:val="00883421"/>
    <w:rsid w:val="00893ADF"/>
    <w:rsid w:val="00895467"/>
    <w:rsid w:val="00896536"/>
    <w:rsid w:val="008A10A8"/>
    <w:rsid w:val="008A1B37"/>
    <w:rsid w:val="008B3581"/>
    <w:rsid w:val="008D1793"/>
    <w:rsid w:val="008D3237"/>
    <w:rsid w:val="008D4810"/>
    <w:rsid w:val="008D7972"/>
    <w:rsid w:val="008E7129"/>
    <w:rsid w:val="008F13BC"/>
    <w:rsid w:val="008F2F7F"/>
    <w:rsid w:val="008F324D"/>
    <w:rsid w:val="008F3453"/>
    <w:rsid w:val="008F41A3"/>
    <w:rsid w:val="009005D2"/>
    <w:rsid w:val="009018C5"/>
    <w:rsid w:val="00905F69"/>
    <w:rsid w:val="00907508"/>
    <w:rsid w:val="00911561"/>
    <w:rsid w:val="009125BB"/>
    <w:rsid w:val="00920BDB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2243"/>
    <w:rsid w:val="0096438C"/>
    <w:rsid w:val="00965589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E51A1"/>
    <w:rsid w:val="009E7694"/>
    <w:rsid w:val="009F0203"/>
    <w:rsid w:val="009F4B53"/>
    <w:rsid w:val="009F6020"/>
    <w:rsid w:val="00A00194"/>
    <w:rsid w:val="00A05A1A"/>
    <w:rsid w:val="00A12CFB"/>
    <w:rsid w:val="00A1392F"/>
    <w:rsid w:val="00A20539"/>
    <w:rsid w:val="00A22C91"/>
    <w:rsid w:val="00A22CAA"/>
    <w:rsid w:val="00A23E8E"/>
    <w:rsid w:val="00A24E8C"/>
    <w:rsid w:val="00A250DB"/>
    <w:rsid w:val="00A26764"/>
    <w:rsid w:val="00A33181"/>
    <w:rsid w:val="00A363FE"/>
    <w:rsid w:val="00A364C0"/>
    <w:rsid w:val="00A3737A"/>
    <w:rsid w:val="00A37D53"/>
    <w:rsid w:val="00A429B0"/>
    <w:rsid w:val="00A43DA9"/>
    <w:rsid w:val="00A47AEA"/>
    <w:rsid w:val="00A504E1"/>
    <w:rsid w:val="00A56C7C"/>
    <w:rsid w:val="00A6041C"/>
    <w:rsid w:val="00A6051D"/>
    <w:rsid w:val="00A70C7C"/>
    <w:rsid w:val="00A77AE0"/>
    <w:rsid w:val="00A94285"/>
    <w:rsid w:val="00AA0A8D"/>
    <w:rsid w:val="00AA3390"/>
    <w:rsid w:val="00AA3F5F"/>
    <w:rsid w:val="00AB5443"/>
    <w:rsid w:val="00AB7671"/>
    <w:rsid w:val="00AC32D5"/>
    <w:rsid w:val="00AC4980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AF706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54311"/>
    <w:rsid w:val="00B62403"/>
    <w:rsid w:val="00B64EA7"/>
    <w:rsid w:val="00B707C5"/>
    <w:rsid w:val="00B7093F"/>
    <w:rsid w:val="00B82007"/>
    <w:rsid w:val="00B86EA0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B6D50"/>
    <w:rsid w:val="00BD5C62"/>
    <w:rsid w:val="00BD62A4"/>
    <w:rsid w:val="00BD7804"/>
    <w:rsid w:val="00BE142D"/>
    <w:rsid w:val="00BF6CE1"/>
    <w:rsid w:val="00C03793"/>
    <w:rsid w:val="00C05868"/>
    <w:rsid w:val="00C11A75"/>
    <w:rsid w:val="00C1257D"/>
    <w:rsid w:val="00C15716"/>
    <w:rsid w:val="00C17C25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A0709"/>
    <w:rsid w:val="00CA32B2"/>
    <w:rsid w:val="00CA557A"/>
    <w:rsid w:val="00CB279D"/>
    <w:rsid w:val="00CB686E"/>
    <w:rsid w:val="00CB79A9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0054"/>
    <w:rsid w:val="00D05F6D"/>
    <w:rsid w:val="00D0691F"/>
    <w:rsid w:val="00D10B05"/>
    <w:rsid w:val="00D11A49"/>
    <w:rsid w:val="00D358C2"/>
    <w:rsid w:val="00D45BA8"/>
    <w:rsid w:val="00D46EF3"/>
    <w:rsid w:val="00D53383"/>
    <w:rsid w:val="00D550A6"/>
    <w:rsid w:val="00D56188"/>
    <w:rsid w:val="00D57563"/>
    <w:rsid w:val="00D73500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B25"/>
    <w:rsid w:val="00DC5DFC"/>
    <w:rsid w:val="00DE1409"/>
    <w:rsid w:val="00DE146C"/>
    <w:rsid w:val="00DE1980"/>
    <w:rsid w:val="00DF0A98"/>
    <w:rsid w:val="00E05579"/>
    <w:rsid w:val="00E06085"/>
    <w:rsid w:val="00E108CE"/>
    <w:rsid w:val="00E125F0"/>
    <w:rsid w:val="00E21257"/>
    <w:rsid w:val="00E476DE"/>
    <w:rsid w:val="00E50052"/>
    <w:rsid w:val="00E55EDB"/>
    <w:rsid w:val="00E62FE8"/>
    <w:rsid w:val="00E635AA"/>
    <w:rsid w:val="00E643A4"/>
    <w:rsid w:val="00E64E47"/>
    <w:rsid w:val="00E72159"/>
    <w:rsid w:val="00E7296C"/>
    <w:rsid w:val="00E837EA"/>
    <w:rsid w:val="00E903FC"/>
    <w:rsid w:val="00E97A31"/>
    <w:rsid w:val="00EA1C32"/>
    <w:rsid w:val="00EA436E"/>
    <w:rsid w:val="00EB02CC"/>
    <w:rsid w:val="00EB1334"/>
    <w:rsid w:val="00EB15A1"/>
    <w:rsid w:val="00EB17A7"/>
    <w:rsid w:val="00EB7266"/>
    <w:rsid w:val="00EC0200"/>
    <w:rsid w:val="00EC1F39"/>
    <w:rsid w:val="00ED363B"/>
    <w:rsid w:val="00ED53D0"/>
    <w:rsid w:val="00ED5A70"/>
    <w:rsid w:val="00EE3560"/>
    <w:rsid w:val="00EF1DC3"/>
    <w:rsid w:val="00EF1FF5"/>
    <w:rsid w:val="00EF32F6"/>
    <w:rsid w:val="00EF7643"/>
    <w:rsid w:val="00EF78E7"/>
    <w:rsid w:val="00F014FA"/>
    <w:rsid w:val="00F01F18"/>
    <w:rsid w:val="00F214EE"/>
    <w:rsid w:val="00F229D6"/>
    <w:rsid w:val="00F30F65"/>
    <w:rsid w:val="00F3173F"/>
    <w:rsid w:val="00F452D2"/>
    <w:rsid w:val="00F526F8"/>
    <w:rsid w:val="00F5367B"/>
    <w:rsid w:val="00F546E4"/>
    <w:rsid w:val="00F57C40"/>
    <w:rsid w:val="00F612F5"/>
    <w:rsid w:val="00F633F2"/>
    <w:rsid w:val="00F64161"/>
    <w:rsid w:val="00F655E7"/>
    <w:rsid w:val="00F6582C"/>
    <w:rsid w:val="00F6727B"/>
    <w:rsid w:val="00F72000"/>
    <w:rsid w:val="00F81D15"/>
    <w:rsid w:val="00F8367C"/>
    <w:rsid w:val="00F838BC"/>
    <w:rsid w:val="00F96DD3"/>
    <w:rsid w:val="00F97B5D"/>
    <w:rsid w:val="00FA4CCA"/>
    <w:rsid w:val="00FB5E12"/>
    <w:rsid w:val="00FC00FF"/>
    <w:rsid w:val="00FC13E7"/>
    <w:rsid w:val="00FC4EBC"/>
    <w:rsid w:val="00FC5230"/>
    <w:rsid w:val="00FD0B83"/>
    <w:rsid w:val="00FD18AA"/>
    <w:rsid w:val="00FD3760"/>
    <w:rsid w:val="00FE015A"/>
    <w:rsid w:val="00FE1DA4"/>
    <w:rsid w:val="00FE4595"/>
    <w:rsid w:val="00FE45D1"/>
    <w:rsid w:val="00FE68AE"/>
    <w:rsid w:val="00FE6EDF"/>
    <w:rsid w:val="00FF07A5"/>
    <w:rsid w:val="00FF195F"/>
    <w:rsid w:val="00FF1C2F"/>
    <w:rsid w:val="00FF2CA4"/>
    <w:rsid w:val="00FF4741"/>
    <w:rsid w:val="00FF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3C9C63"/>
  <w15:chartTrackingRefBased/>
  <w15:docId w15:val="{A60BABEC-82BC-4A14-9E4F-290F81688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606FBD"/>
    <w:pPr>
      <w:spacing w:before="240" w:after="24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D39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920BDB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semiHidden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  <w:kern w:val="0"/>
      <w:szCs w:val="22"/>
      <w14:ligatures w14:val="none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before="0"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qFormat/>
    <w:rsid w:val="003D118E"/>
    <w:pPr>
      <w:spacing w:before="0" w:after="0" w:line="240" w:lineRule="auto"/>
      <w:jc w:val="center"/>
    </w:pPr>
    <w:rPr>
      <w:rFonts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7D6"/>
    <w:rPr>
      <w:rFonts w:ascii="Comic Sans MS" w:hAnsi="Comic Sans MS" w:cs="Segoe UI"/>
      <w:color w:val="0000FF" w:themeColor="background2"/>
      <w:sz w:val="28"/>
      <w:szCs w:val="1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260B47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260B47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before="0"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before="0"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before="0"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before="0"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before="0"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before="0"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before="0"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before="0"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before="0"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mmentText">
    <w:name w:val="annotation text"/>
    <w:basedOn w:val="Normal"/>
    <w:link w:val="CommentTextChar"/>
    <w:semiHidden/>
    <w:rsid w:val="008F41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F41A3"/>
    <w:rPr>
      <w:sz w:val="20"/>
      <w:szCs w:val="20"/>
      <w:lang w:val="en-GB"/>
    </w:rPr>
  </w:style>
  <w:style w:type="paragraph" w:customStyle="1" w:styleId="Handwriting">
    <w:name w:val="Handwriting"/>
    <w:basedOn w:val="Normal"/>
    <w:link w:val="HandwritingChar"/>
    <w:uiPriority w:val="99"/>
    <w:qFormat/>
    <w:rsid w:val="008F41A3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3D118E"/>
    <w:rPr>
      <w:rFonts w:ascii="Comic Sans MS" w:hAnsi="Comic Sans MS"/>
      <w:color w:val="0000FF" w:themeColor="background2"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Portrait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Portrait Template</Template>
  <TotalTime>1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2025-10-25T08:39:00Z</dcterms:created>
  <dcterms:modified xsi:type="dcterms:W3CDTF">2025-10-25T08:41:00Z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