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F8376" w14:textId="77777777" w:rsidR="00677F43" w:rsidRPr="006C473B" w:rsidRDefault="00677F43" w:rsidP="00677F43">
      <w:pPr>
        <w:pStyle w:val="Heading1"/>
      </w:pPr>
      <w:bookmarkStart w:id="0" w:name="_Hlk79405306"/>
      <w:r w:rsidRPr="006C473B">
        <w:t xml:space="preserve">Intervention Session Record </w:t>
      </w:r>
      <w:bookmarkEnd w:id="0"/>
    </w:p>
    <w:tbl>
      <w:tblPr>
        <w:tblStyle w:val="TableGrid"/>
        <w:tblW w:w="15390" w:type="dxa"/>
        <w:tblLayout w:type="fixed"/>
        <w:tblLook w:val="04A0" w:firstRow="1" w:lastRow="0" w:firstColumn="1" w:lastColumn="0" w:noHBand="0" w:noVBand="1"/>
      </w:tblPr>
      <w:tblGrid>
        <w:gridCol w:w="4219"/>
        <w:gridCol w:w="5006"/>
        <w:gridCol w:w="2318"/>
        <w:gridCol w:w="3847"/>
      </w:tblGrid>
      <w:tr w:rsidR="00677F43" w:rsidRPr="006C473B" w14:paraId="3FE5A1A9" w14:textId="77777777" w:rsidTr="006B36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6F31F8F" w14:textId="77777777" w:rsidR="00677F43" w:rsidRPr="006C473B" w:rsidRDefault="00677F43" w:rsidP="006B361B">
            <w:pPr>
              <w:spacing w:line="278" w:lineRule="auto"/>
              <w:jc w:val="left"/>
              <w:rPr>
                <w:b/>
              </w:rPr>
            </w:pPr>
            <w:r w:rsidRPr="006C473B">
              <w:rPr>
                <w:b/>
              </w:rPr>
              <w:t>Name(s):</w:t>
            </w:r>
          </w:p>
          <w:p w14:paraId="080E74B0" w14:textId="77777777" w:rsidR="00677F43" w:rsidRPr="006C473B" w:rsidRDefault="00677F43" w:rsidP="006B361B">
            <w:pPr>
              <w:spacing w:line="278" w:lineRule="auto"/>
              <w:jc w:val="left"/>
              <w:rPr>
                <w:b/>
              </w:rPr>
            </w:pPr>
          </w:p>
          <w:p w14:paraId="2D9F3F35" w14:textId="77777777" w:rsidR="00677F43" w:rsidRPr="006C473B" w:rsidRDefault="00677F43" w:rsidP="006B361B">
            <w:pPr>
              <w:spacing w:line="278" w:lineRule="auto"/>
              <w:jc w:val="left"/>
              <w:rPr>
                <w:b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148A1BB" w14:textId="77777777" w:rsidR="00677F43" w:rsidRPr="006C473B" w:rsidRDefault="00677F43" w:rsidP="006B361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Intervention:</w:t>
            </w:r>
          </w:p>
          <w:p w14:paraId="6A7155BA" w14:textId="77777777" w:rsidR="00677F43" w:rsidRPr="006C473B" w:rsidRDefault="00677F43" w:rsidP="006B361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18F2B5C3" w14:textId="77777777" w:rsidR="00677F43" w:rsidRPr="006C473B" w:rsidRDefault="00677F43" w:rsidP="006B361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  <w:highlight w:val="yellow"/>
              </w:rPr>
              <w:t>See Intervention Quick Guide and Record</w:t>
            </w:r>
            <w:r w:rsidRPr="006C473B">
              <w:rPr>
                <w:b/>
              </w:rPr>
              <w:t xml:space="preserve">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  <w:hideMark/>
          </w:tcPr>
          <w:p w14:paraId="3233B09D" w14:textId="77777777" w:rsidR="00677F43" w:rsidRPr="006C473B" w:rsidRDefault="00677F43" w:rsidP="006B361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Class/Year: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  <w:hideMark/>
          </w:tcPr>
          <w:p w14:paraId="040B4869" w14:textId="77777777" w:rsidR="00677F43" w:rsidRPr="006C473B" w:rsidRDefault="00677F43" w:rsidP="006B361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Delivered by:</w:t>
            </w:r>
          </w:p>
        </w:tc>
      </w:tr>
    </w:tbl>
    <w:p w14:paraId="6777AF1A" w14:textId="77777777" w:rsidR="00677F43" w:rsidRPr="006C473B" w:rsidRDefault="00677F43" w:rsidP="00677F43">
      <w:pPr>
        <w:rPr>
          <w:b/>
        </w:rPr>
      </w:pPr>
    </w:p>
    <w:tbl>
      <w:tblPr>
        <w:tblStyle w:val="TableGrid"/>
        <w:tblW w:w="15345" w:type="dxa"/>
        <w:tblLayout w:type="fixed"/>
        <w:tblLook w:val="04A0" w:firstRow="1" w:lastRow="0" w:firstColumn="1" w:lastColumn="0" w:noHBand="0" w:noVBand="1"/>
      </w:tblPr>
      <w:tblGrid>
        <w:gridCol w:w="8302"/>
        <w:gridCol w:w="7043"/>
      </w:tblGrid>
      <w:tr w:rsidR="00677F43" w:rsidRPr="006C473B" w14:paraId="08DCD2A1" w14:textId="77777777" w:rsidTr="006B36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585690F" w14:textId="77777777" w:rsidR="00677F43" w:rsidRPr="006C473B" w:rsidRDefault="00677F43" w:rsidP="006B361B">
            <w:pPr>
              <w:spacing w:line="278" w:lineRule="auto"/>
              <w:jc w:val="left"/>
              <w:rPr>
                <w:b/>
              </w:rPr>
            </w:pPr>
            <w:r w:rsidRPr="006C473B">
              <w:rPr>
                <w:b/>
              </w:rPr>
              <w:t>Baseline data:</w:t>
            </w:r>
          </w:p>
          <w:p w14:paraId="1A1C64E1" w14:textId="77777777" w:rsidR="00677F43" w:rsidRPr="006C473B" w:rsidRDefault="00677F43" w:rsidP="006B361B">
            <w:pPr>
              <w:spacing w:line="278" w:lineRule="auto"/>
              <w:jc w:val="left"/>
              <w:rPr>
                <w:b/>
              </w:rPr>
            </w:pP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E56CC1A" w14:textId="77777777" w:rsidR="00677F43" w:rsidRPr="006C473B" w:rsidRDefault="00677F43" w:rsidP="006B361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Long Term Outcome: By</w:t>
            </w:r>
          </w:p>
          <w:p w14:paraId="72E0DC68" w14:textId="77777777" w:rsidR="00677F43" w:rsidRPr="006C473B" w:rsidRDefault="00677F43" w:rsidP="006B361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14:paraId="37746F41" w14:textId="77777777" w:rsidR="00677F43" w:rsidRPr="006C473B" w:rsidRDefault="00677F43" w:rsidP="006B361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1A891EF1" w14:textId="77777777" w:rsidR="00677F43" w:rsidRDefault="00677F43" w:rsidP="00677F43"/>
    <w:p w14:paraId="1974BCB9" w14:textId="77777777" w:rsidR="00677F43" w:rsidRDefault="00677F43" w:rsidP="00677F43">
      <w:pPr>
        <w:spacing w:before="0" w:after="160"/>
      </w:pPr>
      <w:r>
        <w:br w:type="page"/>
      </w:r>
    </w:p>
    <w:p w14:paraId="2E78CF63" w14:textId="77777777" w:rsidR="00677F43" w:rsidRPr="006C473B" w:rsidRDefault="00677F43" w:rsidP="00677F43"/>
    <w:tbl>
      <w:tblPr>
        <w:tblStyle w:val="TableGrid"/>
        <w:tblW w:w="15450" w:type="dxa"/>
        <w:tblLayout w:type="fixed"/>
        <w:tblLook w:val="04A0" w:firstRow="1" w:lastRow="0" w:firstColumn="1" w:lastColumn="0" w:noHBand="0" w:noVBand="1"/>
      </w:tblPr>
      <w:tblGrid>
        <w:gridCol w:w="1266"/>
        <w:gridCol w:w="2778"/>
        <w:gridCol w:w="4083"/>
        <w:gridCol w:w="2449"/>
        <w:gridCol w:w="2432"/>
        <w:gridCol w:w="2442"/>
      </w:tblGrid>
      <w:tr w:rsidR="00677F43" w:rsidRPr="006C473B" w14:paraId="3F958F3A" w14:textId="77777777" w:rsidTr="006B36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6BB8DC0F" w14:textId="77777777" w:rsidR="00677F43" w:rsidRPr="006C473B" w:rsidRDefault="00677F43" w:rsidP="006B361B">
            <w:pPr>
              <w:spacing w:line="278" w:lineRule="auto"/>
              <w:rPr>
                <w:b/>
              </w:rPr>
            </w:pPr>
            <w:r w:rsidRPr="006C473B">
              <w:rPr>
                <w:b/>
              </w:rPr>
              <w:t>Date &amp; session number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2DDF1626" w14:textId="77777777" w:rsidR="00677F43" w:rsidRPr="006C473B" w:rsidRDefault="00677F43" w:rsidP="006B361B">
            <w:pPr>
              <w:spacing w:line="278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Learning Objective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</w:tcPr>
          <w:p w14:paraId="62617C74" w14:textId="77777777" w:rsidR="00677F43" w:rsidRPr="006C473B" w:rsidRDefault="00677F43" w:rsidP="006B361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Session content</w:t>
            </w:r>
          </w:p>
          <w:p w14:paraId="50F06760" w14:textId="77777777" w:rsidR="00677F43" w:rsidRPr="006C473B" w:rsidRDefault="00677F43" w:rsidP="006B361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31BAA3AB" w14:textId="77777777" w:rsidR="00677F43" w:rsidRPr="006C473B" w:rsidRDefault="00677F43" w:rsidP="006B361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Successes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6025B022" w14:textId="77777777" w:rsidR="00677F43" w:rsidRPr="006C473B" w:rsidRDefault="00677F43" w:rsidP="006B361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Next Steps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EA" w:themeFill="accent2" w:themeFillTint="33"/>
            <w:vAlign w:val="top"/>
            <w:hideMark/>
          </w:tcPr>
          <w:p w14:paraId="20E30077" w14:textId="77777777" w:rsidR="00677F43" w:rsidRPr="006C473B" w:rsidRDefault="00677F43" w:rsidP="006B361B">
            <w:pPr>
              <w:spacing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C473B">
              <w:rPr>
                <w:b/>
              </w:rPr>
              <w:t>Other Comments</w:t>
            </w:r>
          </w:p>
        </w:tc>
      </w:tr>
      <w:tr w:rsidR="00677F43" w:rsidRPr="006C473B" w14:paraId="10380391" w14:textId="77777777" w:rsidTr="006B361B">
        <w:trPr>
          <w:trHeight w:val="8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7A46E2C" w14:textId="77777777" w:rsidR="00677F43" w:rsidRPr="006C473B" w:rsidRDefault="00677F43" w:rsidP="006B361B">
            <w:pPr>
              <w:spacing w:line="278" w:lineRule="auto"/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A23807A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F0490C7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D32EE92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5F72D6F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696BF5B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41D7CCD3" w14:textId="77777777" w:rsidTr="006B361B">
        <w:trPr>
          <w:trHeight w:val="9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FED8EBE" w14:textId="77777777" w:rsidR="00677F43" w:rsidRPr="006C473B" w:rsidRDefault="00677F43" w:rsidP="006B361B">
            <w:pPr>
              <w:spacing w:line="278" w:lineRule="auto"/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789EA49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0EDD580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F246751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29C63C5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4AC5222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4B141B3F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ED998C4" w14:textId="77777777" w:rsidR="00677F43" w:rsidRPr="006C473B" w:rsidRDefault="00677F43" w:rsidP="006B361B">
            <w:pPr>
              <w:spacing w:line="278" w:lineRule="auto"/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CC65013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EFABD92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4476D9F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3452FAC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042BB30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2D58746C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D660EA3" w14:textId="77777777" w:rsidR="00677F43" w:rsidRPr="006C473B" w:rsidRDefault="00677F43" w:rsidP="006B361B">
            <w:pPr>
              <w:spacing w:line="278" w:lineRule="auto"/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F4C5962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F0DDA19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174AE39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44CA2F1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B13B020" w14:textId="77777777" w:rsidR="00677F43" w:rsidRPr="006C473B" w:rsidRDefault="00677F43" w:rsidP="006B361B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64D62606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57720F0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6375887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44BF582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116341F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BDA766E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6FE4CD4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3926CDC0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67D9930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B6A7439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DF96182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31E97E9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7B69DC4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3CF0CB2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182028F1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0B0045C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BA40D73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FA4A7F3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ACC17CD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2B9FD7F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43ECBE0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3010213A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4CF73DA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59C44EB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70CB33B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D449953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BBAFC84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F7614FE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151A7141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5D77673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5E80573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125E75E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629CBC6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C7B67D6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54B4EC9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72899528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277843C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E18BF6D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67472F8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C6B5AAD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D827CBB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1F802A1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73356A18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32C01FD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A551475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CFECCA1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5FD2D8E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CC97E19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8F752EE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4C173A19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33421AA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1FC55D7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8760634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2D8BE59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00B44C8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B5A8E70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4D12A904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21CC200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44B4994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752627F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E9970AA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F83EB04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2DC00AD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12BA5C5B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FEAD2D3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EA6C75C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F3B0509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63D2AB2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39BD564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C56384A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2A4BD576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275D113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CE27A5A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77CAE3B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534D79C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07407522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EDA5DC3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19DED410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A48DE9E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8912992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3F4752C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243FD621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40066BDB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1648F6B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7F43" w:rsidRPr="006C473B" w14:paraId="4AD20307" w14:textId="77777777" w:rsidTr="006B361B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147A3BA3" w14:textId="77777777" w:rsidR="00677F43" w:rsidRPr="006C473B" w:rsidRDefault="00677F43" w:rsidP="006B361B">
            <w:pPr>
              <w:jc w:val="left"/>
            </w:pP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04E9D2E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2F0B3B1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772A802A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483B68E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3BFF439F" w14:textId="77777777" w:rsidR="00677F43" w:rsidRPr="006C473B" w:rsidRDefault="00677F43" w:rsidP="006B361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66982DF" w14:textId="77777777" w:rsidR="00BA6447" w:rsidRPr="003954A4" w:rsidRDefault="00BA6447" w:rsidP="00677F43"/>
    <w:sectPr w:rsidR="00BA6447" w:rsidRPr="003954A4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301B5" w14:textId="77777777" w:rsidR="00447898" w:rsidRPr="00C6783D" w:rsidRDefault="00447898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DFC46DC" w14:textId="77777777" w:rsidR="00447898" w:rsidRPr="00C6783D" w:rsidRDefault="00447898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1BFB0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035767D2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7B1E5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665E2" w14:textId="77777777" w:rsidR="00447898" w:rsidRPr="00C6783D" w:rsidRDefault="00447898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0EAAC08A" w14:textId="77777777" w:rsidR="00447898" w:rsidRPr="00C6783D" w:rsidRDefault="00447898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748C0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3B00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D868FEB" wp14:editId="6E4BF00D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A5EF4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868FE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3DA5EF4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2452013" wp14:editId="60EC74C2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481A0E" wp14:editId="6B1C7448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72C2BE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78BC3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43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C9C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47898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77F43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95471"/>
  <w15:chartTrackingRefBased/>
  <w15:docId w15:val="{357CE294-7EF2-486A-84EE-B2A9A7E4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677F43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2</TotalTime>
  <Pages>4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2025-10-25T10:40:00Z</dcterms:created>
  <dcterms:modified xsi:type="dcterms:W3CDTF">2025-10-25T10:42:00Z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