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030A5" w14:textId="77777777" w:rsidR="002242CE" w:rsidRPr="006415A2" w:rsidRDefault="002242CE" w:rsidP="002242CE">
      <w:proofErr w:type="gramStart"/>
      <w:r w:rsidRPr="006415A2">
        <w:t>Name:_</w:t>
      </w:r>
      <w:proofErr w:type="gramEnd"/>
      <w:r w:rsidRPr="006415A2">
        <w:t>________________________</w:t>
      </w:r>
      <w:r w:rsidRPr="006415A2">
        <w:tab/>
      </w:r>
      <w:r w:rsidRPr="006415A2">
        <w:tab/>
        <w:t xml:space="preserve">Long </w:t>
      </w:r>
      <w:proofErr w:type="gramStart"/>
      <w:r w:rsidRPr="006415A2">
        <w:t>Date:_</w:t>
      </w:r>
      <w:proofErr w:type="gramEnd"/>
      <w:r w:rsidRPr="006415A2">
        <w:t>_____________________________</w:t>
      </w:r>
    </w:p>
    <w:tbl>
      <w:tblPr>
        <w:tblStyle w:val="TableGrid"/>
        <w:tblpPr w:leftFromText="180" w:rightFromText="180" w:vertAnchor="text" w:horzAnchor="margin" w:tblpXSpec="right" w:tblpY="63"/>
        <w:tblW w:w="5554" w:type="dxa"/>
        <w:tblLook w:val="04A0" w:firstRow="1" w:lastRow="0" w:firstColumn="1" w:lastColumn="0" w:noHBand="0" w:noVBand="1"/>
      </w:tblPr>
      <w:tblGrid>
        <w:gridCol w:w="1575"/>
        <w:gridCol w:w="793"/>
        <w:gridCol w:w="795"/>
        <w:gridCol w:w="797"/>
        <w:gridCol w:w="797"/>
        <w:gridCol w:w="797"/>
      </w:tblGrid>
      <w:tr w:rsidR="002242CE" w:rsidRPr="006415A2" w14:paraId="19A81178" w14:textId="77777777" w:rsidTr="001B31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1607" w14:textId="77777777" w:rsidR="002242CE" w:rsidRPr="006415A2" w:rsidRDefault="002242CE" w:rsidP="001B3105">
            <w:pPr>
              <w:spacing w:line="278" w:lineRule="auto"/>
            </w:pPr>
            <w:r w:rsidRPr="006415A2">
              <w:rPr>
                <w:noProof/>
              </w:rPr>
              <w:drawing>
                <wp:inline distT="0" distB="0" distL="0" distR="0" wp14:anchorId="245982FA" wp14:editId="19028857">
                  <wp:extent cx="819150" cy="457200"/>
                  <wp:effectExtent l="0" t="0" r="0" b="0"/>
                  <wp:docPr id="1189575554" name="Picture 13" descr="Image result for capital le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 result for capital le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D1F3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373516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FC76B7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632FA2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273C16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D07D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2399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9CC4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F288" w14:textId="77777777" w:rsidR="002242CE" w:rsidRPr="006415A2" w:rsidRDefault="002242CE" w:rsidP="001B3105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42CE" w:rsidRPr="006415A2" w14:paraId="14D5C2C5" w14:textId="77777777" w:rsidTr="001B310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2D5B3" w14:textId="77777777" w:rsidR="002242CE" w:rsidRPr="006415A2" w:rsidRDefault="002242CE" w:rsidP="001B3105">
            <w:pPr>
              <w:spacing w:line="278" w:lineRule="auto"/>
              <w:jc w:val="left"/>
            </w:pPr>
            <w:r w:rsidRPr="006415A2">
              <w:rPr>
                <w:noProof/>
              </w:rPr>
              <w:drawing>
                <wp:inline distT="0" distB="0" distL="0" distR="0" wp14:anchorId="11352B14" wp14:editId="4F72EE93">
                  <wp:extent cx="660400" cy="450850"/>
                  <wp:effectExtent l="0" t="0" r="6350" b="6350"/>
                  <wp:docPr id="228657366" name="Picture 12" descr="Image result for conjunction 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conjunction 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1B34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784C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F6B8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B51B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927D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42CE" w:rsidRPr="006415A2" w14:paraId="2E42BF25" w14:textId="77777777" w:rsidTr="001B3105">
        <w:trPr>
          <w:trHeight w:val="1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AEB2" w14:textId="77777777" w:rsidR="002242CE" w:rsidRPr="006415A2" w:rsidRDefault="002242CE" w:rsidP="001B3105">
            <w:pPr>
              <w:spacing w:line="278" w:lineRule="auto"/>
              <w:jc w:val="left"/>
              <w:rPr>
                <w:b/>
                <w:i/>
              </w:rPr>
            </w:pPr>
            <w:r w:rsidRPr="006415A2">
              <w:rPr>
                <w:b/>
                <w:i/>
              </w:rPr>
              <w:t>ADJECTIVES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C62C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41D9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270D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1C6E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615B" w14:textId="77777777" w:rsidR="002242CE" w:rsidRPr="006415A2" w:rsidRDefault="002242CE" w:rsidP="001B3105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1ABB52C" w14:textId="77777777" w:rsidR="002242CE" w:rsidRDefault="002242CE" w:rsidP="002242CE"/>
    <w:p w14:paraId="435244CE" w14:textId="77777777" w:rsidR="002242CE" w:rsidRDefault="002242CE" w:rsidP="002242CE">
      <w:r w:rsidRPr="006415A2">
        <w:t xml:space="preserve"> I can use capital letters for names of people, places, day of the week, months of the year and personal pronoun I</w:t>
      </w:r>
    </w:p>
    <w:p w14:paraId="46267B49" w14:textId="77777777" w:rsidR="002242CE" w:rsidRDefault="002242CE" w:rsidP="002242CE"/>
    <w:p w14:paraId="4D54814D" w14:textId="77777777" w:rsidR="002242CE" w:rsidRPr="006415A2" w:rsidRDefault="002242CE" w:rsidP="002242CE"/>
    <w:p w14:paraId="3DF14263" w14:textId="77777777" w:rsidR="002242CE" w:rsidRPr="006415A2" w:rsidRDefault="002242CE" w:rsidP="002242CE">
      <w:r w:rsidRPr="006415A2">
        <w:t>I can join two sentences using ‘and’</w:t>
      </w:r>
    </w:p>
    <w:p w14:paraId="6B8C9A84" w14:textId="77777777" w:rsidR="002242CE" w:rsidRDefault="002242CE" w:rsidP="002242CE">
      <w:r w:rsidRPr="006415A2">
        <w:t xml:space="preserve"> </w:t>
      </w:r>
    </w:p>
    <w:p w14:paraId="0C10AFE5" w14:textId="77777777" w:rsidR="002242CE" w:rsidRPr="006415A2" w:rsidRDefault="002242CE" w:rsidP="002242CE"/>
    <w:p w14:paraId="77389411" w14:textId="77777777" w:rsidR="002242CE" w:rsidRPr="006415A2" w:rsidRDefault="002242CE" w:rsidP="002242CE">
      <w:r w:rsidRPr="006415A2">
        <w:t>I can use expanded noun phrases</w:t>
      </w:r>
    </w:p>
    <w:p w14:paraId="50955300" w14:textId="77777777" w:rsidR="002242CE" w:rsidRPr="006415A2" w:rsidRDefault="002242CE" w:rsidP="002242CE">
      <w:pPr>
        <w:rPr>
          <w:b/>
        </w:rPr>
      </w:pPr>
    </w:p>
    <w:p w14:paraId="0B9E0689" w14:textId="77777777" w:rsidR="002242CE" w:rsidRDefault="002242CE" w:rsidP="002242CE">
      <w:pPr>
        <w:rPr>
          <w:b/>
        </w:rPr>
      </w:pPr>
    </w:p>
    <w:p w14:paraId="486D7FF3" w14:textId="77777777" w:rsidR="002242CE" w:rsidRDefault="002242CE" w:rsidP="002242CE">
      <w:pPr>
        <w:rPr>
          <w:b/>
        </w:rPr>
      </w:pPr>
    </w:p>
    <w:p w14:paraId="2BD26060" w14:textId="77777777" w:rsidR="002242CE" w:rsidRDefault="002242CE" w:rsidP="002242CE">
      <w:pPr>
        <w:rPr>
          <w:b/>
        </w:rPr>
      </w:pPr>
    </w:p>
    <w:p w14:paraId="40C80736" w14:textId="77777777" w:rsidR="002242CE" w:rsidRDefault="002242CE" w:rsidP="002242CE">
      <w:pPr>
        <w:rPr>
          <w:b/>
        </w:rPr>
      </w:pPr>
    </w:p>
    <w:p w14:paraId="54C96F45" w14:textId="77777777" w:rsidR="002242CE" w:rsidRDefault="002242CE" w:rsidP="002242CE">
      <w:pPr>
        <w:rPr>
          <w:b/>
        </w:rPr>
      </w:pPr>
      <w:r>
        <w:rPr>
          <w:b/>
        </w:rPr>
        <w:br/>
      </w:r>
    </w:p>
    <w:p w14:paraId="4EBE7CF0" w14:textId="77777777" w:rsidR="002242CE" w:rsidRDefault="002242CE" w:rsidP="002242CE">
      <w:pPr>
        <w:spacing w:before="0" w:after="160"/>
        <w:rPr>
          <w:b/>
        </w:rPr>
      </w:pPr>
      <w:r>
        <w:rPr>
          <w:b/>
        </w:rPr>
        <w:br w:type="page"/>
      </w:r>
    </w:p>
    <w:p w14:paraId="7CCBD8FA" w14:textId="77777777" w:rsidR="002242CE" w:rsidRPr="006415A2" w:rsidRDefault="002242CE" w:rsidP="002242CE">
      <w:pPr>
        <w:pStyle w:val="Heading2"/>
      </w:pPr>
      <w:r w:rsidRPr="006415A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B429E" wp14:editId="45576D3B">
                <wp:simplePos x="0" y="0"/>
                <wp:positionH relativeFrom="column">
                  <wp:posOffset>5079365</wp:posOffset>
                </wp:positionH>
                <wp:positionV relativeFrom="paragraph">
                  <wp:posOffset>343535</wp:posOffset>
                </wp:positionV>
                <wp:extent cx="1302385" cy="2652395"/>
                <wp:effectExtent l="0" t="0" r="12065" b="14605"/>
                <wp:wrapNone/>
                <wp:docPr id="166238350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265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719E1" w14:textId="77777777" w:rsidR="002242CE" w:rsidRDefault="002242CE" w:rsidP="002242CE">
                            <w:pPr>
                              <w:pStyle w:val="Heading3"/>
                            </w:pPr>
                            <w:r>
                              <w:t>Word Bank: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B429E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399.95pt;margin-top:27.05pt;width:102.55pt;height:20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">
                <v:textbox>
                  <w:txbxContent>
                    <w:p w14:paraId="6CD719E1" w14:textId="77777777" w:rsidR="002242CE" w:rsidRDefault="002242CE" w:rsidP="002242CE">
                      <w:pPr>
                        <w:pStyle w:val="Heading3"/>
                      </w:pPr>
                      <w:r>
                        <w:t>Word Bank:</w:t>
                      </w:r>
                    </w:p>
                  </w:txbxContent>
                </v:textbox>
              </v:shape>
            </w:pict>
          </mc:Fallback>
        </mc:AlternateContent>
      </w:r>
      <w:r w:rsidRPr="006415A2">
        <w:t>The Lion the Witch and the Wardrobe</w:t>
      </w:r>
    </w:p>
    <w:p w14:paraId="334FEE33" w14:textId="77777777" w:rsidR="002242CE" w:rsidRPr="006415A2" w:rsidRDefault="002242CE" w:rsidP="002242CE">
      <w:r w:rsidRPr="006415A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06555D" wp14:editId="7C059DF5">
                <wp:simplePos x="0" y="0"/>
                <wp:positionH relativeFrom="column">
                  <wp:posOffset>278765</wp:posOffset>
                </wp:positionH>
                <wp:positionV relativeFrom="paragraph">
                  <wp:posOffset>45720</wp:posOffset>
                </wp:positionV>
                <wp:extent cx="1302385" cy="2517775"/>
                <wp:effectExtent l="0" t="0" r="12065" b="15875"/>
                <wp:wrapNone/>
                <wp:docPr id="143718542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251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2EE37" w14:textId="77777777" w:rsidR="002242CE" w:rsidRDefault="002242CE" w:rsidP="002242CE">
                            <w:pPr>
                              <w:pStyle w:val="Heading3"/>
                            </w:pPr>
                            <w:r>
                              <w:t>Word Bank:</w:t>
                            </w:r>
                          </w:p>
                          <w:p w14:paraId="1599947E" w14:textId="77777777" w:rsidR="002242CE" w:rsidRDefault="002242CE" w:rsidP="002242CE">
                            <w:r>
                              <w:rPr>
                                <w:sz w:val="16"/>
                                <w:szCs w:val="16"/>
                              </w:rPr>
                              <w:t>Key words scribed with/by adult about the picture. E.g. coat, bag etc...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6555D" id="Text Box 17" o:spid="_x0000_s1027" type="#_x0000_t202" style="position:absolute;margin-left:21.95pt;margin-top:3.6pt;width:102.55pt;height:1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">
                <v:textbox>
                  <w:txbxContent>
                    <w:p w14:paraId="50A2EE37" w14:textId="77777777" w:rsidR="002242CE" w:rsidRDefault="002242CE" w:rsidP="002242CE">
                      <w:pPr>
                        <w:pStyle w:val="Heading3"/>
                      </w:pPr>
                      <w:r>
                        <w:t>Word Bank:</w:t>
                      </w:r>
                    </w:p>
                    <w:p w14:paraId="1599947E" w14:textId="77777777" w:rsidR="002242CE" w:rsidRDefault="002242CE" w:rsidP="002242CE">
                      <w:r>
                        <w:rPr>
                          <w:sz w:val="16"/>
                          <w:szCs w:val="16"/>
                        </w:rPr>
                        <w:t>Key words scribed with/by adult about the picture. E.g. coat, bag etc...</w:t>
                      </w:r>
                    </w:p>
                  </w:txbxContent>
                </v:textbox>
              </v:shape>
            </w:pict>
          </mc:Fallback>
        </mc:AlternateContent>
      </w:r>
    </w:p>
    <w:p w14:paraId="1C71EC47" w14:textId="77777777" w:rsidR="002242CE" w:rsidRPr="006415A2" w:rsidRDefault="002242CE" w:rsidP="002242CE">
      <w:r w:rsidRPr="006415A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9C3A6" wp14:editId="0623BD0E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2781300" cy="2148205"/>
                <wp:effectExtent l="0" t="0" r="19050" b="23495"/>
                <wp:wrapNone/>
                <wp:docPr id="148221035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14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1C106" w14:textId="77777777" w:rsidR="002242CE" w:rsidRDefault="002242CE" w:rsidP="002242CE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BEB74FC" wp14:editId="02F3BB19">
                                  <wp:extent cx="2581915" cy="1908175"/>
                                  <wp:effectExtent l="0" t="0" r="8890" b="0"/>
                                  <wp:docPr id="1502259046" name="Picture 20" descr="Image result for the lion the witch and the wardrobe fil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Image result for the lion the witch and the wardrobe fil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7778" cy="1912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9C3A6" id="Text Box 21" o:spid="_x0000_s1028" type="#_x0000_t202" style="position:absolute;margin-left:0;margin-top:1.05pt;width:219pt;height:169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">
                <v:textbox>
                  <w:txbxContent>
                    <w:p w14:paraId="6941C106" w14:textId="77777777" w:rsidR="002242CE" w:rsidRDefault="002242CE" w:rsidP="002242CE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BEB74FC" wp14:editId="02F3BB19">
                            <wp:extent cx="2581915" cy="1908175"/>
                            <wp:effectExtent l="0" t="0" r="8890" b="0"/>
                            <wp:docPr id="1502259046" name="Picture 20" descr="Image result for the lion the witch and the wardrobe fil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Image result for the lion the witch and the wardrobe fil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7778" cy="1912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8219C9" w14:textId="77777777" w:rsidR="002242CE" w:rsidRPr="006415A2" w:rsidRDefault="002242CE" w:rsidP="002242CE"/>
    <w:p w14:paraId="6F24247C" w14:textId="77777777" w:rsidR="002242CE" w:rsidRPr="006415A2" w:rsidRDefault="002242CE" w:rsidP="002242CE"/>
    <w:p w14:paraId="58989B89" w14:textId="77777777" w:rsidR="002242CE" w:rsidRPr="006415A2" w:rsidRDefault="002242CE" w:rsidP="002242CE"/>
    <w:p w14:paraId="7193C596" w14:textId="77777777" w:rsidR="002242CE" w:rsidRPr="006415A2" w:rsidRDefault="002242CE" w:rsidP="002242CE"/>
    <w:p w14:paraId="4D0FFE22" w14:textId="77777777" w:rsidR="002242CE" w:rsidRDefault="002242CE" w:rsidP="002242CE"/>
    <w:p w14:paraId="799534E4" w14:textId="77777777" w:rsidR="002242CE" w:rsidRDefault="002242CE" w:rsidP="002242CE"/>
    <w:p w14:paraId="6C1B0729" w14:textId="77777777" w:rsidR="002242CE" w:rsidRPr="00C6783D" w:rsidRDefault="002242CE" w:rsidP="002242CE">
      <w:r w:rsidRPr="00C6783D">
        <w:rPr>
          <w:noProof/>
        </w:rPr>
        <mc:AlternateContent>
          <mc:Choice Requires="wps">
            <w:drawing>
              <wp:inline distT="0" distB="0" distL="0" distR="0" wp14:anchorId="24187E68" wp14:editId="5AB617B9">
                <wp:extent cx="1828800" cy="457200"/>
                <wp:effectExtent l="0" t="0" r="19050" b="19050"/>
                <wp:docPr id="96920888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B5D4F80" w14:textId="77777777" w:rsidR="002242CE" w:rsidRPr="00C6783D" w:rsidRDefault="002242CE" w:rsidP="002242CE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were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187E68" id="Rectangle 4" o:spid="_x0000_s1029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" filled="f" strokecolor="black [3213]">
                <v:textbox inset="0,0,0,0">
                  <w:txbxContent>
                    <w:p w14:paraId="5B5D4F80" w14:textId="77777777" w:rsidR="002242CE" w:rsidRPr="00C6783D" w:rsidRDefault="002242CE" w:rsidP="002242CE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were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16B8FA0A" wp14:editId="515CFF57">
                <wp:extent cx="1828800" cy="457200"/>
                <wp:effectExtent l="0" t="0" r="19050" b="19050"/>
                <wp:docPr id="17278080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7942081" w14:textId="77777777" w:rsidR="002242CE" w:rsidRPr="00C6783D" w:rsidRDefault="002242CE" w:rsidP="002242CE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children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B8FA0A" id="_x0000_s1030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" filled="f" strokecolor="black [3213]">
                <v:textbox inset="0,0,0,0">
                  <w:txbxContent>
                    <w:p w14:paraId="47942081" w14:textId="77777777" w:rsidR="002242CE" w:rsidRPr="00C6783D" w:rsidRDefault="002242CE" w:rsidP="002242CE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children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77BC7ECC" wp14:editId="15596248">
                <wp:extent cx="1828800" cy="457200"/>
                <wp:effectExtent l="0" t="0" r="19050" b="19050"/>
                <wp:docPr id="179573361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37B9F3" w14:textId="77777777" w:rsidR="002242CE" w:rsidRPr="00C6783D" w:rsidRDefault="002242CE" w:rsidP="002242CE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it’s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BC7ECC" id="_x0000_s1031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" filled="f" strokecolor="black [3213]">
                <v:textbox inset="0,0,0,0">
                  <w:txbxContent>
                    <w:p w14:paraId="2C37B9F3" w14:textId="77777777" w:rsidR="002242CE" w:rsidRPr="00C6783D" w:rsidRDefault="002242CE" w:rsidP="002242CE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it’s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3EEA54E" w14:textId="77777777" w:rsidR="002242CE" w:rsidRDefault="002242CE" w:rsidP="002242CE">
      <w:r w:rsidRPr="00C6783D">
        <w:rPr>
          <w:noProof/>
        </w:rPr>
        <mc:AlternateContent>
          <mc:Choice Requires="wps">
            <w:drawing>
              <wp:inline distT="0" distB="0" distL="0" distR="0" wp14:anchorId="211C1589" wp14:editId="4D72F725">
                <wp:extent cx="1828800" cy="457200"/>
                <wp:effectExtent l="0" t="0" r="19050" b="19050"/>
                <wp:docPr id="16961026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EDA2045" w14:textId="77777777" w:rsidR="002242CE" w:rsidRPr="00C6783D" w:rsidRDefault="002242CE" w:rsidP="002242CE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there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1C1589" id="_x0000_s1032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" filled="f" strokecolor="black [3213]">
                <v:textbox inset="0,0,0,0">
                  <w:txbxContent>
                    <w:p w14:paraId="2EDA2045" w14:textId="77777777" w:rsidR="002242CE" w:rsidRPr="00C6783D" w:rsidRDefault="002242CE" w:rsidP="002242CE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there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4E802021" wp14:editId="245D7C17">
                <wp:extent cx="1828800" cy="457200"/>
                <wp:effectExtent l="0" t="0" r="19050" b="19050"/>
                <wp:docPr id="104849554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43DC160" w14:textId="77777777" w:rsidR="002242CE" w:rsidRPr="00C6783D" w:rsidRDefault="002242CE" w:rsidP="002242CE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went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802021" id="_x0000_s1033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" filled="f" strokecolor="black [3213]">
                <v:textbox inset="0,0,0,0">
                  <w:txbxContent>
                    <w:p w14:paraId="143DC160" w14:textId="77777777" w:rsidR="002242CE" w:rsidRPr="00C6783D" w:rsidRDefault="002242CE" w:rsidP="002242CE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went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</w:p>
    <w:p w14:paraId="55489373" w14:textId="77777777" w:rsidR="002242CE" w:rsidRDefault="002242CE" w:rsidP="002242CE"/>
    <w:p w14:paraId="5C4D951E" w14:textId="77777777" w:rsidR="002242CE" w:rsidRPr="006415A2" w:rsidRDefault="002242CE" w:rsidP="002242CE"/>
    <w:p w14:paraId="275E80C8" w14:textId="77777777" w:rsidR="002242CE" w:rsidRDefault="002242CE" w:rsidP="002242CE">
      <w:pPr>
        <w:pBdr>
          <w:top w:val="single" w:sz="12" w:space="1" w:color="auto"/>
          <w:bottom w:val="single" w:sz="12" w:space="1" w:color="auto"/>
        </w:pBdr>
        <w:rPr>
          <w:u w:val="single"/>
        </w:rPr>
      </w:pPr>
    </w:p>
    <w:p w14:paraId="6F7F4D2C" w14:textId="77777777" w:rsidR="002242CE" w:rsidRDefault="002242CE" w:rsidP="002242CE">
      <w:pPr>
        <w:pBdr>
          <w:top w:val="single" w:sz="12" w:space="1" w:color="auto"/>
          <w:bottom w:val="single" w:sz="12" w:space="1" w:color="auto"/>
        </w:pBdr>
        <w:rPr>
          <w:u w:val="single"/>
        </w:rPr>
      </w:pPr>
    </w:p>
    <w:p w14:paraId="01C08CFF" w14:textId="77777777" w:rsidR="002242CE" w:rsidRDefault="002242CE" w:rsidP="002242CE">
      <w:pPr>
        <w:pBdr>
          <w:bottom w:val="single" w:sz="12" w:space="1" w:color="auto"/>
          <w:between w:val="single" w:sz="12" w:space="1" w:color="auto"/>
        </w:pBdr>
        <w:rPr>
          <w:u w:val="single"/>
        </w:rPr>
      </w:pPr>
    </w:p>
    <w:p w14:paraId="52EDB76D" w14:textId="77777777" w:rsidR="002242CE" w:rsidRDefault="002242CE" w:rsidP="002242CE">
      <w:pPr>
        <w:pBdr>
          <w:bottom w:val="single" w:sz="12" w:space="1" w:color="auto"/>
          <w:between w:val="single" w:sz="12" w:space="1" w:color="auto"/>
        </w:pBdr>
        <w:rPr>
          <w:u w:val="single"/>
        </w:rPr>
      </w:pPr>
    </w:p>
    <w:p w14:paraId="04A2B190" w14:textId="77777777" w:rsidR="002242CE" w:rsidRDefault="002242CE" w:rsidP="002242CE">
      <w:pPr>
        <w:pBdr>
          <w:bottom w:val="single" w:sz="12" w:space="1" w:color="auto"/>
          <w:between w:val="single" w:sz="12" w:space="1" w:color="auto"/>
        </w:pBdr>
        <w:rPr>
          <w:u w:val="single"/>
        </w:rPr>
      </w:pPr>
    </w:p>
    <w:p w14:paraId="70828713" w14:textId="77777777" w:rsidR="002242CE" w:rsidRDefault="002242CE" w:rsidP="002242CE">
      <w:pPr>
        <w:pBdr>
          <w:bottom w:val="single" w:sz="12" w:space="1" w:color="auto"/>
          <w:between w:val="single" w:sz="12" w:space="1" w:color="auto"/>
        </w:pBdr>
        <w:rPr>
          <w:u w:val="single"/>
        </w:rPr>
      </w:pPr>
    </w:p>
    <w:p w14:paraId="5A84D2B8" w14:textId="77777777" w:rsidR="002242CE" w:rsidRDefault="002242CE" w:rsidP="002242CE">
      <w:pPr>
        <w:pBdr>
          <w:bottom w:val="single" w:sz="12" w:space="1" w:color="auto"/>
          <w:between w:val="single" w:sz="12" w:space="1" w:color="auto"/>
        </w:pBdr>
        <w:rPr>
          <w:u w:val="single"/>
        </w:rPr>
      </w:pPr>
    </w:p>
    <w:p w14:paraId="3494CF8F" w14:textId="77777777" w:rsidR="002242CE" w:rsidRDefault="002242CE" w:rsidP="002242CE">
      <w:pPr>
        <w:pBdr>
          <w:bottom w:val="single" w:sz="12" w:space="1" w:color="auto"/>
          <w:between w:val="single" w:sz="12" w:space="1" w:color="auto"/>
        </w:pBdr>
        <w:rPr>
          <w:u w:val="single"/>
        </w:rPr>
      </w:pPr>
    </w:p>
    <w:p w14:paraId="720AEDCB" w14:textId="77777777" w:rsidR="00BA6447" w:rsidRPr="00422133" w:rsidRDefault="00BA6447" w:rsidP="00422133"/>
    <w:sectPr w:rsidR="00BA6447" w:rsidRPr="00422133" w:rsidSect="00A6051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1034F" w14:textId="77777777" w:rsidR="00076693" w:rsidRPr="00C6783D" w:rsidRDefault="00076693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1D59AD05" w14:textId="77777777" w:rsidR="00076693" w:rsidRPr="00C6783D" w:rsidRDefault="00076693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14A10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77DA8ACF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064E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4CD1B" w14:textId="77777777" w:rsidR="00076693" w:rsidRPr="00C6783D" w:rsidRDefault="00076693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5FD45EE" w14:textId="77777777" w:rsidR="00076693" w:rsidRPr="00C6783D" w:rsidRDefault="00076693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C4A5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7A225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08081ECD" wp14:editId="3A925000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77B68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081EC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4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6C77B68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A13EC50" wp14:editId="095D8A83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4978813" wp14:editId="244C1B7E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AFEFC9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7661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CE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76693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42CE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39A5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C9BB6"/>
  <w15:chartTrackingRefBased/>
  <w15:docId w15:val="{438E412D-7222-42E0-98AF-102BB4EA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2242CE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uiPriority w:val="99"/>
    <w:semiHidden/>
    <w:qFormat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sv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2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2025-10-27T14:45:00Z</dcterms:created>
  <dcterms:modified xsi:type="dcterms:W3CDTF">2025-10-27T14:46:00Z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