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E9F97" w14:textId="77777777" w:rsidR="009A1B08" w:rsidRDefault="009A1B08" w:rsidP="009A1B08">
      <w:pPr>
        <w:pStyle w:val="Heading1"/>
      </w:pPr>
      <w:r w:rsidRPr="000C26A5">
        <w:t>Cloze Procedure</w:t>
      </w:r>
    </w:p>
    <w:p w14:paraId="6D7D286A" w14:textId="77777777" w:rsidR="009A1B08" w:rsidRPr="000C26A5" w:rsidRDefault="009A1B08" w:rsidP="009A1B08">
      <w:pPr>
        <w:pStyle w:val="Heading2"/>
      </w:pPr>
      <w:r w:rsidRPr="000C26A5">
        <w:t>With key word</w:t>
      </w:r>
      <w:r>
        <w:t>s</w:t>
      </w:r>
    </w:p>
    <w:p w14:paraId="75844C10" w14:textId="77777777" w:rsidR="009A1B08" w:rsidRPr="000C26A5" w:rsidRDefault="009A1B08" w:rsidP="009A1B08">
      <w:pPr>
        <w:pStyle w:val="Handwriting"/>
      </w:pP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5128"/>
        <w:gridCol w:w="5338"/>
      </w:tblGrid>
      <w:tr w:rsidR="009A1B08" w:rsidRPr="00C6783D" w14:paraId="34E34D51" w14:textId="77777777" w:rsidTr="00890872">
        <w:tc>
          <w:tcPr>
            <w:tcW w:w="2450" w:type="pct"/>
          </w:tcPr>
          <w:p w14:paraId="6F66EED5" w14:textId="77777777" w:rsidR="009A1B08" w:rsidRPr="000C26A5" w:rsidRDefault="009A1B08" w:rsidP="00890872">
            <w:pPr>
              <w:pStyle w:val="Handwriting"/>
            </w:pPr>
            <w:r w:rsidRPr="000C26A5">
              <w:t xml:space="preserve">One _______ morning.     </w:t>
            </w:r>
          </w:p>
          <w:p w14:paraId="5AE5464E" w14:textId="77777777" w:rsidR="009A1B08" w:rsidRPr="000C26A5" w:rsidRDefault="009A1B08" w:rsidP="00890872">
            <w:pPr>
              <w:pStyle w:val="Handwriting"/>
            </w:pPr>
          </w:p>
          <w:p w14:paraId="28C711F4" w14:textId="77777777" w:rsidR="009A1B08" w:rsidRPr="000C26A5" w:rsidRDefault="009A1B08" w:rsidP="00890872">
            <w:pPr>
              <w:pStyle w:val="Handwriting"/>
            </w:pPr>
            <w:r w:rsidRPr="000C26A5">
              <w:t xml:space="preserve">A _________ lollipop lady stood </w:t>
            </w:r>
          </w:p>
          <w:p w14:paraId="78087B87" w14:textId="77777777" w:rsidR="009A1B08" w:rsidRPr="000C26A5" w:rsidRDefault="009A1B08" w:rsidP="00890872">
            <w:pPr>
              <w:pStyle w:val="Handwriting"/>
            </w:pPr>
          </w:p>
          <w:p w14:paraId="7877EB97" w14:textId="77777777" w:rsidR="009A1B08" w:rsidRPr="000C26A5" w:rsidRDefault="009A1B08" w:rsidP="00890872">
            <w:pPr>
              <w:rPr>
                <w:rFonts w:ascii="Comic Sans MS" w:hAnsi="Comic Sans MS"/>
                <w:sz w:val="28"/>
                <w:szCs w:val="28"/>
              </w:rPr>
            </w:pPr>
            <w:r w:rsidRPr="000C26A5">
              <w:rPr>
                <w:rFonts w:ascii="Comic Sans MS" w:hAnsi="Comic Sans MS"/>
                <w:color w:val="0000FF" w:themeColor="background2"/>
                <w:sz w:val="28"/>
                <w:szCs w:val="28"/>
              </w:rPr>
              <w:t>in the ____________ road.</w:t>
            </w:r>
          </w:p>
        </w:tc>
        <w:sdt>
          <w:sdtPr>
            <w:rPr>
              <w:noProof/>
            </w:rPr>
            <w:id w:val="1100378647"/>
            <w:picture/>
          </w:sdtPr>
          <w:sdtContent>
            <w:tc>
              <w:tcPr>
                <w:tcW w:w="2550" w:type="pct"/>
              </w:tcPr>
              <w:p w14:paraId="2B96024F" w14:textId="77777777" w:rsidR="009A1B08" w:rsidRPr="00C6783D" w:rsidRDefault="009A1B08" w:rsidP="00890872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7D27F21C" wp14:editId="30BC63B1">
                      <wp:extent cx="1038860" cy="1572260"/>
                      <wp:effectExtent l="0" t="0" r="8890" b="8890"/>
                      <wp:docPr id="2" name="Picture 1" descr="An old person wearing a safety vest and holding a stop sign&#10;&#10;AI-generated content may be incorrec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 descr="An old person wearing a safety vest and holding a stop sign&#10;&#10;AI-generated content may be incorrect.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38860" cy="157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0F19F43F" w14:textId="77777777" w:rsidR="009A1B08" w:rsidRDefault="009A1B08" w:rsidP="009A1B08">
      <w:pPr>
        <w:pStyle w:val="Heading3"/>
      </w:pPr>
      <w:r>
        <w:t xml:space="preserve">Keywords </w:t>
      </w:r>
    </w:p>
    <w:p w14:paraId="71BBC3DD" w14:textId="77777777" w:rsidR="009A1B08" w:rsidRDefault="009A1B08" w:rsidP="009A1B08">
      <w:pPr>
        <w:pBdr>
          <w:bottom w:val="single" w:sz="6" w:space="1" w:color="auto"/>
        </w:pBdr>
      </w:pPr>
      <w:r w:rsidRPr="00C6783D">
        <w:rPr>
          <w:noProof/>
        </w:rPr>
        <mc:AlternateContent>
          <mc:Choice Requires="wps">
            <w:drawing>
              <wp:inline distT="0" distB="0" distL="0" distR="0" wp14:anchorId="4FD2E045" wp14:editId="67F2A0DD">
                <wp:extent cx="1828800" cy="457200"/>
                <wp:effectExtent l="0" t="0" r="19050" b="19050"/>
                <wp:docPr id="969208886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5F008C8" w14:textId="77777777" w:rsidR="009A1B08" w:rsidRPr="00C6783D" w:rsidRDefault="009A1B08" w:rsidP="009A1B08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>
                              <w:rPr>
                                <w:color w:val="0000FF" w:themeColor="background2"/>
                              </w:rPr>
                              <w:t>sunny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D2E045" id="Rectangle 4" o:spid="_x0000_s1026" style="width:2in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" filled="f" strokecolor="black [3213]">
                <v:textbox inset="0,0,0,0">
                  <w:txbxContent>
                    <w:p w14:paraId="65F008C8" w14:textId="77777777" w:rsidR="009A1B08" w:rsidRPr="00C6783D" w:rsidRDefault="009A1B08" w:rsidP="009A1B08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>
                        <w:rPr>
                          <w:color w:val="0000FF" w:themeColor="background2"/>
                        </w:rPr>
                        <w:t>sunny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C6783D">
        <w:tab/>
      </w:r>
      <w:r w:rsidRPr="00C6783D">
        <w:rPr>
          <w:noProof/>
        </w:rPr>
        <mc:AlternateContent>
          <mc:Choice Requires="wps">
            <w:drawing>
              <wp:inline distT="0" distB="0" distL="0" distR="0" wp14:anchorId="621235DE" wp14:editId="6FA981F4">
                <wp:extent cx="1828800" cy="457200"/>
                <wp:effectExtent l="0" t="0" r="19050" b="19050"/>
                <wp:docPr id="172780804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06B7B72" w14:textId="77777777" w:rsidR="009A1B08" w:rsidRPr="00C6783D" w:rsidRDefault="009A1B08" w:rsidP="009A1B08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>
                              <w:rPr>
                                <w:color w:val="0000FF" w:themeColor="background2"/>
                              </w:rPr>
                              <w:t>friendly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1235DE" id="_x0000_s1027" style="width:2in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" filled="f" strokecolor="black [3213]">
                <v:textbox inset="0,0,0,0">
                  <w:txbxContent>
                    <w:p w14:paraId="106B7B72" w14:textId="77777777" w:rsidR="009A1B08" w:rsidRPr="00C6783D" w:rsidRDefault="009A1B08" w:rsidP="009A1B08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>
                        <w:rPr>
                          <w:color w:val="0000FF" w:themeColor="background2"/>
                        </w:rPr>
                        <w:t>friendly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Pr="00C6783D">
        <w:tab/>
      </w:r>
      <w:r w:rsidRPr="00C6783D">
        <w:rPr>
          <w:noProof/>
        </w:rPr>
        <mc:AlternateContent>
          <mc:Choice Requires="wps">
            <w:drawing>
              <wp:inline distT="0" distB="0" distL="0" distR="0" wp14:anchorId="54EB5497" wp14:editId="631914DF">
                <wp:extent cx="1828800" cy="457200"/>
                <wp:effectExtent l="0" t="0" r="19050" b="19050"/>
                <wp:docPr id="1795733613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2CF43EA" w14:textId="77777777" w:rsidR="009A1B08" w:rsidRPr="00C6783D" w:rsidRDefault="009A1B08" w:rsidP="009A1B08">
                            <w:pPr>
                              <w:pStyle w:val="CommentText"/>
                              <w:spacing w:before="0" w:after="0"/>
                              <w:jc w:val="center"/>
                              <w:rPr>
                                <w:color w:val="0000FF" w:themeColor="background2"/>
                              </w:rPr>
                            </w:pPr>
                            <w:r>
                              <w:rPr>
                                <w:color w:val="0000FF" w:themeColor="background2"/>
                              </w:rPr>
                              <w:t>busy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EB5497" id="_x0000_s1028" style="width:2in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" filled="f" strokecolor="black [3213]">
                <v:textbox inset="0,0,0,0">
                  <w:txbxContent>
                    <w:p w14:paraId="62CF43EA" w14:textId="77777777" w:rsidR="009A1B08" w:rsidRPr="00C6783D" w:rsidRDefault="009A1B08" w:rsidP="009A1B08">
                      <w:pPr>
                        <w:pStyle w:val="CommentText"/>
                        <w:spacing w:before="0" w:after="0"/>
                        <w:jc w:val="center"/>
                        <w:rPr>
                          <w:color w:val="0000FF" w:themeColor="background2"/>
                        </w:rPr>
                      </w:pPr>
                      <w:r>
                        <w:rPr>
                          <w:color w:val="0000FF" w:themeColor="background2"/>
                        </w:rPr>
                        <w:t>busy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4B55F137" w14:textId="77777777" w:rsidR="009A1B08" w:rsidRDefault="009A1B08" w:rsidP="009A1B08">
      <w:pPr>
        <w:pBdr>
          <w:bottom w:val="single" w:sz="6" w:space="1" w:color="auto"/>
        </w:pBdr>
      </w:pPr>
    </w:p>
    <w:p w14:paraId="3B13B59B" w14:textId="77777777" w:rsidR="009A1B08" w:rsidRPr="00C6783D" w:rsidRDefault="009A1B08" w:rsidP="009A1B08">
      <w:pPr>
        <w:pBdr>
          <w:bottom w:val="single" w:sz="6" w:space="1" w:color="auto"/>
        </w:pBdr>
      </w:pPr>
    </w:p>
    <w:p w14:paraId="7E2AC0FD" w14:textId="77777777" w:rsidR="009A1B08" w:rsidRDefault="009A1B08" w:rsidP="009A1B08"/>
    <w:p w14:paraId="493AA744" w14:textId="77777777" w:rsidR="009A1B08" w:rsidRDefault="009A1B08" w:rsidP="009A1B08">
      <w:pPr>
        <w:pStyle w:val="Heading2"/>
      </w:pPr>
      <w:r w:rsidRPr="000C26A5">
        <w:t>Without key words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5128"/>
        <w:gridCol w:w="5338"/>
      </w:tblGrid>
      <w:tr w:rsidR="009A1B08" w:rsidRPr="00C6783D" w14:paraId="1537338F" w14:textId="77777777" w:rsidTr="00890872">
        <w:tc>
          <w:tcPr>
            <w:tcW w:w="2450" w:type="pct"/>
          </w:tcPr>
          <w:p w14:paraId="6A2FB132" w14:textId="77777777" w:rsidR="009A1B08" w:rsidRPr="000C26A5" w:rsidRDefault="009A1B08" w:rsidP="00890872">
            <w:pPr>
              <w:pStyle w:val="Heading3"/>
              <w:rPr>
                <w:rFonts w:ascii="Comic Sans MS" w:hAnsi="Comic Sans MS"/>
                <w:b w:val="0"/>
                <w:bCs/>
                <w:color w:val="0000FF" w:themeColor="background2"/>
              </w:rPr>
            </w:pPr>
            <w:r w:rsidRPr="000C26A5">
              <w:rPr>
                <w:rFonts w:ascii="Comic Sans MS" w:hAnsi="Comic Sans MS"/>
                <w:b w:val="0"/>
                <w:bCs/>
                <w:color w:val="0000FF" w:themeColor="background2"/>
              </w:rPr>
              <w:t>One ______ day, a ________ girl, went to the ________ bowling alley with her friends. She picked up a _____ ball. This should bring me ______ she hoped.</w:t>
            </w:r>
          </w:p>
          <w:p w14:paraId="42ADAEAB" w14:textId="77777777" w:rsidR="009A1B08" w:rsidRPr="00C6783D" w:rsidRDefault="009A1B08" w:rsidP="00890872"/>
        </w:tc>
        <w:sdt>
          <w:sdtPr>
            <w:rPr>
              <w:noProof/>
            </w:rPr>
            <w:id w:val="-566490985"/>
            <w:picture/>
          </w:sdtPr>
          <w:sdtContent>
            <w:tc>
              <w:tcPr>
                <w:tcW w:w="2550" w:type="pct"/>
              </w:tcPr>
              <w:p w14:paraId="1C12B85B" w14:textId="77777777" w:rsidR="009A1B08" w:rsidRPr="00C6783D" w:rsidRDefault="009A1B08" w:rsidP="00890872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54429E0E" wp14:editId="46493D84">
                      <wp:extent cx="2140585" cy="1426845"/>
                      <wp:effectExtent l="0" t="0" r="0" b="1905"/>
                      <wp:docPr id="1" name="Picture 1" descr="A child holding a bowling ball&#10;&#10;AI-generated content may be incorrec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 descr="A child holding a bowling ball&#10;&#10;AI-generated content may be incorrect.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140585" cy="14268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01C1A6C8" w14:textId="77777777" w:rsidR="009A1B08" w:rsidRPr="000C26A5" w:rsidRDefault="009A1B08" w:rsidP="009A1B08"/>
    <w:p w14:paraId="05706F41" w14:textId="77777777" w:rsidR="00BA6447" w:rsidRPr="00422133" w:rsidRDefault="00BA6447" w:rsidP="00422133"/>
    <w:sectPr w:rsidR="00BA6447" w:rsidRPr="00422133" w:rsidSect="00A6051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526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BFAAE" w14:textId="77777777" w:rsidR="004C5165" w:rsidRPr="00C6783D" w:rsidRDefault="004C5165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76FBC80A" w14:textId="77777777" w:rsidR="004C5165" w:rsidRPr="00C6783D" w:rsidRDefault="004C5165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6D706" w14:textId="77777777" w:rsidR="00422133" w:rsidRDefault="00422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7EB80185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AA946" w14:textId="77777777" w:rsidR="00422133" w:rsidRDefault="00422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23ED1" w14:textId="77777777" w:rsidR="004C5165" w:rsidRPr="00C6783D" w:rsidRDefault="004C5165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7C09CFC6" w14:textId="77777777" w:rsidR="004C5165" w:rsidRPr="00C6783D" w:rsidRDefault="004C5165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7E76B" w14:textId="77777777" w:rsidR="00422133" w:rsidRDefault="00422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FEA10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70374418" wp14:editId="133C4462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2B8785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374418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9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722B8785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0A181A3A" wp14:editId="59B2E681">
          <wp:simplePos x="0" y="0"/>
          <mc:AlternateContent>
            <mc:Choice Requires="wp14">
              <wp:positionH relativeFrom="page">
                <wp14:pctPosHOffset>80000</wp14:pctPosHOffset>
              </wp:positionH>
            </mc:Choice>
            <mc:Fallback>
              <wp:positionH relativeFrom="page">
                <wp:posOffset>6047740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F41CEFC" wp14:editId="5AAE7781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911985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D0566" w14:textId="77777777" w:rsidR="00422133" w:rsidRDefault="00422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733C1"/>
    <w:multiLevelType w:val="hybridMultilevel"/>
    <w:tmpl w:val="4D7A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2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4"/>
  </w:num>
  <w:num w:numId="17" w16cid:durableId="1901668839">
    <w:abstractNumId w:val="17"/>
  </w:num>
  <w:num w:numId="18" w16cid:durableId="867371350">
    <w:abstractNumId w:val="23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5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1"/>
  </w:num>
  <w:num w:numId="30" w16cid:durableId="2136216373">
    <w:abstractNumId w:val="11"/>
  </w:num>
  <w:num w:numId="31" w16cid:durableId="20090930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B08"/>
    <w:rsid w:val="0000495D"/>
    <w:rsid w:val="0000681F"/>
    <w:rsid w:val="0001245C"/>
    <w:rsid w:val="0001693D"/>
    <w:rsid w:val="00017005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069"/>
    <w:rsid w:val="00075C0C"/>
    <w:rsid w:val="000828A4"/>
    <w:rsid w:val="00086A24"/>
    <w:rsid w:val="00090ABF"/>
    <w:rsid w:val="000A3C1B"/>
    <w:rsid w:val="000A6DBD"/>
    <w:rsid w:val="000A7631"/>
    <w:rsid w:val="000B5C78"/>
    <w:rsid w:val="000C027D"/>
    <w:rsid w:val="000C031E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475"/>
    <w:rsid w:val="00162F2B"/>
    <w:rsid w:val="001722BC"/>
    <w:rsid w:val="00176336"/>
    <w:rsid w:val="00177669"/>
    <w:rsid w:val="001800C2"/>
    <w:rsid w:val="00186D9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59AB"/>
    <w:rsid w:val="002371E3"/>
    <w:rsid w:val="00237349"/>
    <w:rsid w:val="0025111C"/>
    <w:rsid w:val="00255AA4"/>
    <w:rsid w:val="002608C5"/>
    <w:rsid w:val="00260B47"/>
    <w:rsid w:val="002614AE"/>
    <w:rsid w:val="002628A8"/>
    <w:rsid w:val="00267A3C"/>
    <w:rsid w:val="00271784"/>
    <w:rsid w:val="002746DD"/>
    <w:rsid w:val="00296854"/>
    <w:rsid w:val="002A06DA"/>
    <w:rsid w:val="002B1654"/>
    <w:rsid w:val="002B5B07"/>
    <w:rsid w:val="002D1601"/>
    <w:rsid w:val="002F24D3"/>
    <w:rsid w:val="002F7CCD"/>
    <w:rsid w:val="00301E83"/>
    <w:rsid w:val="00307762"/>
    <w:rsid w:val="00310D39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8484D"/>
    <w:rsid w:val="003A6304"/>
    <w:rsid w:val="003A75BB"/>
    <w:rsid w:val="003B078F"/>
    <w:rsid w:val="003B0AFE"/>
    <w:rsid w:val="003B1129"/>
    <w:rsid w:val="003B7985"/>
    <w:rsid w:val="003C3027"/>
    <w:rsid w:val="003C5243"/>
    <w:rsid w:val="003C619C"/>
    <w:rsid w:val="003C6A81"/>
    <w:rsid w:val="003C6A8C"/>
    <w:rsid w:val="003C73D0"/>
    <w:rsid w:val="003C7A64"/>
    <w:rsid w:val="003D118E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17CD2"/>
    <w:rsid w:val="00422133"/>
    <w:rsid w:val="00424DC9"/>
    <w:rsid w:val="0042781C"/>
    <w:rsid w:val="00434A80"/>
    <w:rsid w:val="00441350"/>
    <w:rsid w:val="0044266C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07D6"/>
    <w:rsid w:val="004B3023"/>
    <w:rsid w:val="004B7842"/>
    <w:rsid w:val="004C1A32"/>
    <w:rsid w:val="004C5165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280F"/>
    <w:rsid w:val="0050651D"/>
    <w:rsid w:val="00515DE7"/>
    <w:rsid w:val="00521B18"/>
    <w:rsid w:val="00524552"/>
    <w:rsid w:val="0052622B"/>
    <w:rsid w:val="00530F18"/>
    <w:rsid w:val="00536C54"/>
    <w:rsid w:val="00542F2B"/>
    <w:rsid w:val="005434D6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0243"/>
    <w:rsid w:val="00596787"/>
    <w:rsid w:val="005A55FC"/>
    <w:rsid w:val="005B48B5"/>
    <w:rsid w:val="005C14F9"/>
    <w:rsid w:val="005D0924"/>
    <w:rsid w:val="005D1810"/>
    <w:rsid w:val="005D23AF"/>
    <w:rsid w:val="005D5C0D"/>
    <w:rsid w:val="005D6A4A"/>
    <w:rsid w:val="005E27A2"/>
    <w:rsid w:val="005E33BF"/>
    <w:rsid w:val="005F3C4E"/>
    <w:rsid w:val="00601E6F"/>
    <w:rsid w:val="00605720"/>
    <w:rsid w:val="006114F1"/>
    <w:rsid w:val="00611B61"/>
    <w:rsid w:val="00611BB7"/>
    <w:rsid w:val="00612FCE"/>
    <w:rsid w:val="00613B27"/>
    <w:rsid w:val="006151BF"/>
    <w:rsid w:val="0061653F"/>
    <w:rsid w:val="0061730F"/>
    <w:rsid w:val="00621B71"/>
    <w:rsid w:val="0063613C"/>
    <w:rsid w:val="00644B1F"/>
    <w:rsid w:val="00646DB1"/>
    <w:rsid w:val="00651016"/>
    <w:rsid w:val="006524EC"/>
    <w:rsid w:val="00652D23"/>
    <w:rsid w:val="00653288"/>
    <w:rsid w:val="0065527C"/>
    <w:rsid w:val="00656CA6"/>
    <w:rsid w:val="00660C6E"/>
    <w:rsid w:val="00662D5F"/>
    <w:rsid w:val="00665F25"/>
    <w:rsid w:val="00687490"/>
    <w:rsid w:val="006A3B10"/>
    <w:rsid w:val="006A77D5"/>
    <w:rsid w:val="006A7E11"/>
    <w:rsid w:val="006B0EB4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197"/>
    <w:rsid w:val="007443ED"/>
    <w:rsid w:val="007467DD"/>
    <w:rsid w:val="00747065"/>
    <w:rsid w:val="0075029B"/>
    <w:rsid w:val="00751963"/>
    <w:rsid w:val="007553B5"/>
    <w:rsid w:val="00757C5C"/>
    <w:rsid w:val="00762737"/>
    <w:rsid w:val="00766FB3"/>
    <w:rsid w:val="00767ACB"/>
    <w:rsid w:val="00771669"/>
    <w:rsid w:val="0077246C"/>
    <w:rsid w:val="007743CF"/>
    <w:rsid w:val="007778C6"/>
    <w:rsid w:val="00783E2B"/>
    <w:rsid w:val="00783F78"/>
    <w:rsid w:val="00793764"/>
    <w:rsid w:val="007A14EE"/>
    <w:rsid w:val="007A565D"/>
    <w:rsid w:val="007A582F"/>
    <w:rsid w:val="007A7F6F"/>
    <w:rsid w:val="007B2F1D"/>
    <w:rsid w:val="007B5829"/>
    <w:rsid w:val="007C3504"/>
    <w:rsid w:val="007D07EE"/>
    <w:rsid w:val="007E71C5"/>
    <w:rsid w:val="007F1CC2"/>
    <w:rsid w:val="00800C0B"/>
    <w:rsid w:val="00800DA8"/>
    <w:rsid w:val="00801037"/>
    <w:rsid w:val="008041C7"/>
    <w:rsid w:val="008064DE"/>
    <w:rsid w:val="00817007"/>
    <w:rsid w:val="00817956"/>
    <w:rsid w:val="00822809"/>
    <w:rsid w:val="00823E56"/>
    <w:rsid w:val="0083060B"/>
    <w:rsid w:val="00830E20"/>
    <w:rsid w:val="008316F2"/>
    <w:rsid w:val="00841A29"/>
    <w:rsid w:val="008439B9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83421"/>
    <w:rsid w:val="00893ADF"/>
    <w:rsid w:val="00895467"/>
    <w:rsid w:val="00896536"/>
    <w:rsid w:val="008A10A8"/>
    <w:rsid w:val="008A1B37"/>
    <w:rsid w:val="008B3581"/>
    <w:rsid w:val="008D1793"/>
    <w:rsid w:val="008D3237"/>
    <w:rsid w:val="008D4810"/>
    <w:rsid w:val="008D7972"/>
    <w:rsid w:val="008E7129"/>
    <w:rsid w:val="008F13BC"/>
    <w:rsid w:val="008F2F7F"/>
    <w:rsid w:val="008F324D"/>
    <w:rsid w:val="008F3453"/>
    <w:rsid w:val="008F41A3"/>
    <w:rsid w:val="009005D2"/>
    <w:rsid w:val="009018C5"/>
    <w:rsid w:val="00905F69"/>
    <w:rsid w:val="00907508"/>
    <w:rsid w:val="00911561"/>
    <w:rsid w:val="009125BB"/>
    <w:rsid w:val="00920BDB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2243"/>
    <w:rsid w:val="0096438C"/>
    <w:rsid w:val="00971840"/>
    <w:rsid w:val="0097480A"/>
    <w:rsid w:val="00985903"/>
    <w:rsid w:val="00993DAF"/>
    <w:rsid w:val="00996028"/>
    <w:rsid w:val="009A1B08"/>
    <w:rsid w:val="009A1C31"/>
    <w:rsid w:val="009A3B57"/>
    <w:rsid w:val="009C0D19"/>
    <w:rsid w:val="009D272F"/>
    <w:rsid w:val="009E51A1"/>
    <w:rsid w:val="009E7694"/>
    <w:rsid w:val="009F0203"/>
    <w:rsid w:val="009F4B53"/>
    <w:rsid w:val="009F6020"/>
    <w:rsid w:val="00A00194"/>
    <w:rsid w:val="00A05A1A"/>
    <w:rsid w:val="00A12CFB"/>
    <w:rsid w:val="00A1392F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37A"/>
    <w:rsid w:val="00A37D53"/>
    <w:rsid w:val="00A429B0"/>
    <w:rsid w:val="00A43DA9"/>
    <w:rsid w:val="00A47AEA"/>
    <w:rsid w:val="00A504E1"/>
    <w:rsid w:val="00A56C7C"/>
    <w:rsid w:val="00A6041C"/>
    <w:rsid w:val="00A6051D"/>
    <w:rsid w:val="00A70C7C"/>
    <w:rsid w:val="00A77AE0"/>
    <w:rsid w:val="00A94285"/>
    <w:rsid w:val="00AA0A8D"/>
    <w:rsid w:val="00AA3390"/>
    <w:rsid w:val="00AA3F5F"/>
    <w:rsid w:val="00AB5443"/>
    <w:rsid w:val="00AB7671"/>
    <w:rsid w:val="00AC32D5"/>
    <w:rsid w:val="00AC4980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AF706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54311"/>
    <w:rsid w:val="00B62403"/>
    <w:rsid w:val="00B64EA7"/>
    <w:rsid w:val="00B707C5"/>
    <w:rsid w:val="00B7093F"/>
    <w:rsid w:val="00B82007"/>
    <w:rsid w:val="00B86EA0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B6D50"/>
    <w:rsid w:val="00BD5C62"/>
    <w:rsid w:val="00BD62A4"/>
    <w:rsid w:val="00BD7804"/>
    <w:rsid w:val="00BE142D"/>
    <w:rsid w:val="00BF6CE1"/>
    <w:rsid w:val="00C03793"/>
    <w:rsid w:val="00C05868"/>
    <w:rsid w:val="00C11A75"/>
    <w:rsid w:val="00C1257D"/>
    <w:rsid w:val="00C15716"/>
    <w:rsid w:val="00C17C25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A0709"/>
    <w:rsid w:val="00CA32B2"/>
    <w:rsid w:val="00CA557A"/>
    <w:rsid w:val="00CB279D"/>
    <w:rsid w:val="00CB686E"/>
    <w:rsid w:val="00CB79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0054"/>
    <w:rsid w:val="00D05F6D"/>
    <w:rsid w:val="00D0691F"/>
    <w:rsid w:val="00D10B05"/>
    <w:rsid w:val="00D11A49"/>
    <w:rsid w:val="00D358C2"/>
    <w:rsid w:val="00D45BA8"/>
    <w:rsid w:val="00D46EF3"/>
    <w:rsid w:val="00D53383"/>
    <w:rsid w:val="00D550A6"/>
    <w:rsid w:val="00D56188"/>
    <w:rsid w:val="00D57563"/>
    <w:rsid w:val="00D73500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F0A98"/>
    <w:rsid w:val="00E05579"/>
    <w:rsid w:val="00E06085"/>
    <w:rsid w:val="00E108CE"/>
    <w:rsid w:val="00E125F0"/>
    <w:rsid w:val="00E21257"/>
    <w:rsid w:val="00E476DE"/>
    <w:rsid w:val="00E50052"/>
    <w:rsid w:val="00E55EDB"/>
    <w:rsid w:val="00E62FE8"/>
    <w:rsid w:val="00E635AA"/>
    <w:rsid w:val="00E643A4"/>
    <w:rsid w:val="00E64E47"/>
    <w:rsid w:val="00E72159"/>
    <w:rsid w:val="00E7296C"/>
    <w:rsid w:val="00E837EA"/>
    <w:rsid w:val="00E903FC"/>
    <w:rsid w:val="00E97A31"/>
    <w:rsid w:val="00EA1C32"/>
    <w:rsid w:val="00EA436E"/>
    <w:rsid w:val="00EB02CC"/>
    <w:rsid w:val="00EB1334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1DC3"/>
    <w:rsid w:val="00EF1FF5"/>
    <w:rsid w:val="00EF32F6"/>
    <w:rsid w:val="00EF7643"/>
    <w:rsid w:val="00EF78E7"/>
    <w:rsid w:val="00F014FA"/>
    <w:rsid w:val="00F01F18"/>
    <w:rsid w:val="00F214EE"/>
    <w:rsid w:val="00F229D6"/>
    <w:rsid w:val="00F30F65"/>
    <w:rsid w:val="00F3173F"/>
    <w:rsid w:val="00F452D2"/>
    <w:rsid w:val="00F526F8"/>
    <w:rsid w:val="00F5367B"/>
    <w:rsid w:val="00F546E4"/>
    <w:rsid w:val="00F57C40"/>
    <w:rsid w:val="00F612F5"/>
    <w:rsid w:val="00F633F2"/>
    <w:rsid w:val="00F64161"/>
    <w:rsid w:val="00F655E7"/>
    <w:rsid w:val="00F6582C"/>
    <w:rsid w:val="00F6727B"/>
    <w:rsid w:val="00F72000"/>
    <w:rsid w:val="00F81D15"/>
    <w:rsid w:val="00F8367C"/>
    <w:rsid w:val="00F838BC"/>
    <w:rsid w:val="00F96DD3"/>
    <w:rsid w:val="00F97B5D"/>
    <w:rsid w:val="00FA4CCA"/>
    <w:rsid w:val="00FB5E12"/>
    <w:rsid w:val="00FC00FF"/>
    <w:rsid w:val="00FC13E7"/>
    <w:rsid w:val="00FC4EBC"/>
    <w:rsid w:val="00FC5230"/>
    <w:rsid w:val="00FD0B83"/>
    <w:rsid w:val="00FD18AA"/>
    <w:rsid w:val="00FD3760"/>
    <w:rsid w:val="00FE015A"/>
    <w:rsid w:val="00FE1DA4"/>
    <w:rsid w:val="00FE4595"/>
    <w:rsid w:val="00FE45D1"/>
    <w:rsid w:val="00FE68AE"/>
    <w:rsid w:val="00FE6EDF"/>
    <w:rsid w:val="00FF07A5"/>
    <w:rsid w:val="00FF195F"/>
    <w:rsid w:val="00FF1C2F"/>
    <w:rsid w:val="00FF2CA4"/>
    <w:rsid w:val="00FF4741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DBDB84"/>
  <w15:chartTrackingRefBased/>
  <w15:docId w15:val="{A4ECF5F8-129A-4A86-BD4A-DBC20FCC2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9A1B08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D39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920BD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qFormat/>
    <w:rsid w:val="003D118E"/>
    <w:pPr>
      <w:spacing w:before="0" w:after="0" w:line="240" w:lineRule="auto"/>
      <w:jc w:val="center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D6"/>
    <w:rPr>
      <w:rFonts w:ascii="Comic Sans MS" w:hAnsi="Comic Sans MS" w:cs="Segoe UI"/>
      <w:color w:val="0000FF" w:themeColor="background2"/>
      <w:sz w:val="2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260B47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260B47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uiPriority w:val="99"/>
    <w:semiHidden/>
    <w:qFormat/>
    <w:rsid w:val="008F4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41A3"/>
    <w:rPr>
      <w:sz w:val="20"/>
      <w:szCs w:val="20"/>
      <w:lang w:val="en-GB"/>
    </w:rPr>
  </w:style>
  <w:style w:type="paragraph" w:customStyle="1" w:styleId="Handwriting">
    <w:name w:val="Handwriting"/>
    <w:basedOn w:val="Normal"/>
    <w:link w:val="HandwritingChar"/>
    <w:qFormat/>
    <w:rsid w:val="008F41A3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rsid w:val="003D118E"/>
    <w:rPr>
      <w:rFonts w:ascii="Comic Sans MS" w:hAnsi="Comic Sans MS"/>
      <w:color w:val="0000FF" w:themeColor="background2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sv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Portrait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Portrait Template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2025-10-27T14:52:00Z</dcterms:created>
  <dcterms:modified xsi:type="dcterms:W3CDTF">2025-10-27T14:53:00Z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