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D578" w14:textId="03F4900D" w:rsidR="007E1C04" w:rsidRDefault="007E1C04" w:rsidP="007E1C04">
      <w:pPr>
        <w:pStyle w:val="Heading1"/>
      </w:pPr>
      <w:r w:rsidRPr="00931228">
        <w:t>Early Identification of Nee</w:t>
      </w:r>
      <w:r>
        <w:t>d:</w:t>
      </w:r>
    </w:p>
    <w:p w14:paraId="586E5647" w14:textId="77777777" w:rsidR="007E1C04" w:rsidRPr="00931228" w:rsidRDefault="007E1C04" w:rsidP="007E1C04">
      <w:pPr>
        <w:pStyle w:val="Heading1"/>
      </w:pPr>
      <w:r w:rsidRPr="00931228">
        <w:t xml:space="preserve">Internal Request </w:t>
      </w:r>
      <w:r>
        <w:t>and</w:t>
      </w:r>
      <w:r w:rsidRPr="00931228">
        <w:t xml:space="preserve"> Plan</w:t>
      </w:r>
    </w:p>
    <w:p w14:paraId="1BF0BB09" w14:textId="77777777" w:rsidR="007E1C04" w:rsidRPr="00931228" w:rsidRDefault="007E1C04" w:rsidP="007E1C04">
      <w:r w:rsidRPr="00931228">
        <w:t>Use to gather information to form a plan for a CYP who is not making expected progress.  Only fill in sections relevant to CYP and context.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E1C04" w:rsidRPr="00931228" w14:paraId="189AF438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7D44088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Name: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360929F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DOB:</w:t>
            </w:r>
          </w:p>
        </w:tc>
      </w:tr>
      <w:tr w:rsidR="007E1C04" w:rsidRPr="00931228" w14:paraId="3C994A09" w14:textId="77777777" w:rsidTr="0090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0B97D0E1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Year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5A34F49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Practitioner:</w:t>
            </w:r>
          </w:p>
        </w:tc>
      </w:tr>
      <w:tr w:rsidR="007E1C04" w:rsidRPr="00931228" w14:paraId="79BE7F20" w14:textId="77777777" w:rsidTr="0090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5FB9FFA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Attendance:              % (less than 95%)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7D9289D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 xml:space="preserve">Exclusions: </w:t>
            </w:r>
          </w:p>
        </w:tc>
      </w:tr>
      <w:tr w:rsidR="007E1C04" w:rsidRPr="00931228" w14:paraId="25349A73" w14:textId="77777777" w:rsidTr="0090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1C1FEB3C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Home Language: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top"/>
            <w:hideMark/>
          </w:tcPr>
          <w:p w14:paraId="0F9012F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>Start Date:</w:t>
            </w:r>
          </w:p>
        </w:tc>
      </w:tr>
      <w:tr w:rsidR="007E1C04" w:rsidRPr="00931228" w14:paraId="59218444" w14:textId="77777777" w:rsidTr="0090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top"/>
            <w:hideMark/>
          </w:tcPr>
          <w:p w14:paraId="6E15E5E5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t xml:space="preserve">Previous settings? (Pre-school/ Primary </w:t>
            </w:r>
            <w:proofErr w:type="spellStart"/>
            <w:r w:rsidRPr="00931228">
              <w:rPr>
                <w:bCs/>
                <w:lang w:val="en-US"/>
              </w:rPr>
              <w:t>etc</w:t>
            </w:r>
            <w:proofErr w:type="spellEnd"/>
            <w:r w:rsidRPr="00931228">
              <w:rPr>
                <w:bCs/>
                <w:lang w:val="en-US"/>
              </w:rPr>
              <w:t>)</w:t>
            </w:r>
          </w:p>
        </w:tc>
      </w:tr>
    </w:tbl>
    <w:p w14:paraId="75DC0B21" w14:textId="77777777" w:rsidR="007E1C04" w:rsidRPr="00931228" w:rsidRDefault="007E1C04" w:rsidP="007E1C04">
      <w:pPr>
        <w:rPr>
          <w:bCs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1040"/>
        <w:gridCol w:w="1040"/>
        <w:gridCol w:w="1040"/>
        <w:gridCol w:w="1022"/>
        <w:gridCol w:w="18"/>
        <w:gridCol w:w="1041"/>
        <w:gridCol w:w="1042"/>
        <w:gridCol w:w="1042"/>
        <w:gridCol w:w="1042"/>
        <w:gridCol w:w="1042"/>
      </w:tblGrid>
      <w:tr w:rsidR="007E1C04" w:rsidRPr="00931228" w14:paraId="7D012E1E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15A3D67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Outside Agency Involvement</w:t>
            </w:r>
          </w:p>
        </w:tc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 w:themeFill="background2" w:themeFillTint="33"/>
            <w:vAlign w:val="top"/>
            <w:hideMark/>
          </w:tcPr>
          <w:p w14:paraId="496684C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Dates</w:t>
            </w:r>
          </w:p>
        </w:tc>
      </w:tr>
      <w:tr w:rsidR="007E1C04" w:rsidRPr="00931228" w14:paraId="42397C61" w14:textId="77777777" w:rsidTr="00906783">
        <w:trPr>
          <w:trHeight w:val="2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4F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5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3873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75EAC063" w14:textId="77777777" w:rsidTr="00906783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  <w:shd w:val="clear" w:color="auto" w:fill="CCCCFF" w:themeFill="background2" w:themeFillTint="33"/>
            <w:vAlign w:val="top"/>
            <w:hideMark/>
          </w:tcPr>
          <w:p w14:paraId="32655E9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Medical Needs</w:t>
            </w:r>
          </w:p>
        </w:tc>
      </w:tr>
      <w:tr w:rsidR="007E1C04" w:rsidRPr="00931228" w14:paraId="38D71A75" w14:textId="77777777" w:rsidTr="00906783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</w:tcPr>
          <w:p w14:paraId="49E387A1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  <w:tr w:rsidR="007E1C04" w:rsidRPr="00931228" w14:paraId="4CD364FE" w14:textId="77777777" w:rsidTr="0090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11"/>
            <w:shd w:val="clear" w:color="auto" w:fill="CCCCFF" w:themeFill="background2" w:themeFillTint="33"/>
            <w:hideMark/>
          </w:tcPr>
          <w:p w14:paraId="2F1ED4B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bCs/>
                <w:lang w:val="en-US"/>
              </w:rPr>
            </w:pPr>
            <w:r w:rsidRPr="00931228">
              <w:rPr>
                <w:bCs/>
                <w:lang w:val="en-US"/>
              </w:rPr>
              <w:lastRenderedPageBreak/>
              <w:t>Attainment</w:t>
            </w:r>
          </w:p>
        </w:tc>
      </w:tr>
      <w:tr w:rsidR="007E1C04" w:rsidRPr="00931228" w14:paraId="11059C27" w14:textId="77777777" w:rsidTr="00906783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  <w:hideMark/>
          </w:tcPr>
          <w:p w14:paraId="64D64F6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rPr>
                <w:lang w:val="en-US"/>
              </w:rPr>
            </w:pPr>
            <w:r w:rsidRPr="00931228">
              <w:rPr>
                <w:lang w:val="en-US"/>
              </w:rPr>
              <w:t>Date</w:t>
            </w:r>
          </w:p>
        </w:tc>
        <w:tc>
          <w:tcPr>
            <w:tcW w:w="1040" w:type="dxa"/>
            <w:shd w:val="clear" w:color="auto" w:fill="F2F2F2"/>
          </w:tcPr>
          <w:p w14:paraId="0CB1B256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1813476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36A6790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2B7D059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764D213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8010CC3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2B534206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3418A7F6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30F062A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60B4ED97" w14:textId="77777777" w:rsidTr="00906783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hideMark/>
          </w:tcPr>
          <w:p w14:paraId="1F4444D5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</w:tcPr>
          <w:p w14:paraId="19116FD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4CFCDB2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1B715D83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</w:tcPr>
          <w:p w14:paraId="671D305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</w:tcPr>
          <w:p w14:paraId="65D4A44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29AFA28C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51FB8B6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3A1FF79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776B0BE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4E46B95D" w14:textId="77777777" w:rsidTr="00906783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  <w:hideMark/>
          </w:tcPr>
          <w:p w14:paraId="180BB51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  <w:shd w:val="clear" w:color="auto" w:fill="F2F2F2"/>
          </w:tcPr>
          <w:p w14:paraId="142FEBA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0D7068DF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2C73E883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75ABB796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57AEF911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6E95D98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5C67CB7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2AAB315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4911E5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256D2006" w14:textId="77777777" w:rsidTr="00906783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hideMark/>
          </w:tcPr>
          <w:p w14:paraId="0A420DF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</w:tc>
        <w:tc>
          <w:tcPr>
            <w:tcW w:w="1040" w:type="dxa"/>
          </w:tcPr>
          <w:p w14:paraId="231F574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04646417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</w:tcPr>
          <w:p w14:paraId="1A606E4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</w:tcPr>
          <w:p w14:paraId="007405F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</w:tcPr>
          <w:p w14:paraId="7E15C2F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23E4C58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1A7AF54F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7A2197AF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</w:tcPr>
          <w:p w14:paraId="75C5196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363CD9C2" w14:textId="77777777" w:rsidTr="00906783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shd w:val="clear" w:color="auto" w:fill="F2F2F2"/>
          </w:tcPr>
          <w:p w14:paraId="66724D4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Subject</w:t>
            </w:r>
          </w:p>
          <w:p w14:paraId="4A0BD1D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427D392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5905B101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shd w:val="clear" w:color="auto" w:fill="F2F2F2"/>
          </w:tcPr>
          <w:p w14:paraId="4A64638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gridSpan w:val="2"/>
            <w:shd w:val="clear" w:color="auto" w:fill="F2F2F2"/>
          </w:tcPr>
          <w:p w14:paraId="084B2F07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1" w:type="dxa"/>
            <w:shd w:val="clear" w:color="auto" w:fill="F2F2F2"/>
          </w:tcPr>
          <w:p w14:paraId="4757D21F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F24BA0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0F01F61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594B8043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shd w:val="clear" w:color="auto" w:fill="F2F2F2"/>
          </w:tcPr>
          <w:p w14:paraId="4084805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77AB1E1" w14:textId="77777777" w:rsidR="007E1C04" w:rsidRPr="00931228" w:rsidRDefault="007E1C04" w:rsidP="007E1C04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E1C04" w:rsidRPr="00931228" w14:paraId="39B4ECFF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CCCCFF" w:themeFill="background2" w:themeFillTint="33"/>
            <w:vAlign w:val="top"/>
            <w:hideMark/>
          </w:tcPr>
          <w:p w14:paraId="1906ECB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Summary of Strengths:</w:t>
            </w:r>
          </w:p>
        </w:tc>
      </w:tr>
      <w:tr w:rsidR="007E1C04" w:rsidRPr="00931228" w14:paraId="11D34BC9" w14:textId="77777777" w:rsidTr="00906783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</w:tcPr>
          <w:p w14:paraId="6CF4C06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04866AD1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3BC925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6446F935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720F1637" w14:textId="77777777" w:rsidR="007E1C04" w:rsidRPr="00931228" w:rsidRDefault="007E1C04" w:rsidP="007E1C04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E1C04" w:rsidRPr="00931228" w14:paraId="2FA91BC7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CCCCFF" w:themeFill="background2" w:themeFillTint="33"/>
            <w:vAlign w:val="top"/>
            <w:hideMark/>
          </w:tcPr>
          <w:p w14:paraId="47D41EA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Summary of Concerns:</w:t>
            </w:r>
          </w:p>
        </w:tc>
      </w:tr>
      <w:tr w:rsidR="007E1C04" w:rsidRPr="00931228" w14:paraId="33549EF6" w14:textId="77777777" w:rsidTr="00906783">
        <w:trPr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FFFFFF" w:themeFill="background1"/>
          </w:tcPr>
          <w:p w14:paraId="059B67B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35E71A85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7DF132E2" w14:textId="77777777" w:rsidR="007E1C04" w:rsidRPr="00931228" w:rsidRDefault="007E1C04" w:rsidP="00906783">
            <w:pPr>
              <w:widowControl/>
              <w:shd w:val="clear" w:color="auto" w:fill="FFFFFF" w:themeFill="background1"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93A0EC0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04FFB075" w14:textId="77777777" w:rsidR="007E1C04" w:rsidRPr="00931228" w:rsidRDefault="007E1C04" w:rsidP="007E1C04">
      <w:pPr>
        <w:pStyle w:val="Heading3"/>
      </w:pPr>
      <w:r w:rsidRPr="00931228">
        <w:lastRenderedPageBreak/>
        <w:t>Provision (reasonable adjustments, adaptations, interventions)</w:t>
      </w:r>
    </w:p>
    <w:p w14:paraId="60212250" w14:textId="77777777" w:rsidR="007E1C04" w:rsidRPr="00931228" w:rsidRDefault="007E1C04" w:rsidP="007E1C04">
      <w:pPr>
        <w:rPr>
          <w:b/>
        </w:rPr>
      </w:pPr>
      <w:r w:rsidRPr="00931228">
        <w:rPr>
          <w:bCs/>
        </w:rPr>
        <w:t>What provision has been put in place and what was the outcome?</w:t>
      </w:r>
      <w:r w:rsidRPr="00931228">
        <w:t xml:space="preserve"> 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2263"/>
        <w:gridCol w:w="5369"/>
      </w:tblGrid>
      <w:tr w:rsidR="007E1C04" w:rsidRPr="00931228" w14:paraId="21EEAD18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CCCCFF" w:themeFill="background2" w:themeFillTint="33"/>
            <w:vAlign w:val="top"/>
            <w:hideMark/>
          </w:tcPr>
          <w:p w14:paraId="722E3E8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Provision</w:t>
            </w:r>
          </w:p>
        </w:tc>
        <w:tc>
          <w:tcPr>
            <w:tcW w:w="2268" w:type="dxa"/>
            <w:shd w:val="clear" w:color="auto" w:fill="CCCCFF" w:themeFill="background2" w:themeFillTint="33"/>
            <w:hideMark/>
          </w:tcPr>
          <w:p w14:paraId="7322080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Dates</w:t>
            </w:r>
          </w:p>
        </w:tc>
        <w:tc>
          <w:tcPr>
            <w:tcW w:w="5386" w:type="dxa"/>
            <w:shd w:val="clear" w:color="auto" w:fill="CCCCFF" w:themeFill="background2" w:themeFillTint="33"/>
            <w:hideMark/>
          </w:tcPr>
          <w:p w14:paraId="7B9BC55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Impact</w:t>
            </w:r>
          </w:p>
        </w:tc>
      </w:tr>
      <w:tr w:rsidR="007E1C04" w:rsidRPr="00931228" w14:paraId="58CE52C7" w14:textId="77777777" w:rsidTr="00906783">
        <w:trPr>
          <w:trHeight w:val="4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C73296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4907B99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4867D50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526390E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2268" w:type="dxa"/>
          </w:tcPr>
          <w:p w14:paraId="50BBE72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5386" w:type="dxa"/>
          </w:tcPr>
          <w:p w14:paraId="53A0BF0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E4A7C33" w14:textId="77777777" w:rsidR="007E1C04" w:rsidRPr="00931228" w:rsidRDefault="007E1C04" w:rsidP="007E1C04">
      <w:pPr>
        <w:pStyle w:val="Heading3"/>
      </w:pPr>
      <w:r w:rsidRPr="00931228">
        <w:t>Parents/Carers Views (Attach additional sheets if necessary)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824"/>
        <w:gridCol w:w="7661"/>
      </w:tblGrid>
      <w:tr w:rsidR="007E1C04" w:rsidRPr="00931228" w14:paraId="7B1A5A8E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CCCCFF" w:themeFill="background2" w:themeFillTint="33"/>
            <w:vAlign w:val="top"/>
            <w:hideMark/>
          </w:tcPr>
          <w:p w14:paraId="0A8B9D8D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bookmarkStart w:id="0" w:name="_Hlk205949615"/>
            <w:r w:rsidRPr="00931228">
              <w:rPr>
                <w:lang w:val="en-US"/>
              </w:rPr>
              <w:t>Dates</w:t>
            </w:r>
            <w:bookmarkEnd w:id="0"/>
          </w:p>
        </w:tc>
        <w:tc>
          <w:tcPr>
            <w:tcW w:w="7661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CCCCFF" w:themeFill="background2" w:themeFillTint="33"/>
          </w:tcPr>
          <w:p w14:paraId="2927E8CA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Views</w:t>
            </w:r>
          </w:p>
        </w:tc>
      </w:tr>
      <w:tr w:rsidR="007E1C04" w:rsidRPr="00931228" w14:paraId="77D349F2" w14:textId="77777777" w:rsidTr="00906783">
        <w:trPr>
          <w:trHeight w:val="3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FD3C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4FCFC62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70F2B550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  <w:p w14:paraId="2A22BFC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85D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FC8C0DF" w14:textId="77777777" w:rsidR="007E1C04" w:rsidRPr="00931228" w:rsidRDefault="007E1C04" w:rsidP="007E1C04"/>
    <w:p w14:paraId="539C23DF" w14:textId="77777777" w:rsidR="007E1C04" w:rsidRDefault="007E1C04" w:rsidP="007E1C04">
      <w:pPr>
        <w:spacing w:before="0" w:after="160"/>
        <w:rPr>
          <w:bCs/>
        </w:rPr>
      </w:pPr>
      <w:r>
        <w:rPr>
          <w:bCs/>
        </w:rPr>
        <w:br w:type="page"/>
      </w:r>
    </w:p>
    <w:p w14:paraId="2818FB67" w14:textId="77777777" w:rsidR="007E1C04" w:rsidRPr="00931228" w:rsidRDefault="007E1C04" w:rsidP="007E1C04">
      <w:r w:rsidRPr="00931228">
        <w:rPr>
          <w:rStyle w:val="Heading3Char"/>
        </w:rPr>
        <w:lastRenderedPageBreak/>
        <w:t>CYP Views</w:t>
      </w:r>
      <w:r w:rsidRPr="00931228">
        <w:rPr>
          <w:bCs/>
        </w:rPr>
        <w:t xml:space="preserve"> (gathered from observation, interactions and CYP voice activities)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456"/>
      </w:tblGrid>
      <w:tr w:rsidR="007E1C04" w:rsidRPr="00931228" w14:paraId="5761C1B1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4" w:type="dxa"/>
            <w:shd w:val="clear" w:color="auto" w:fill="FFFFFF" w:themeFill="background1"/>
          </w:tcPr>
          <w:p w14:paraId="61716CA4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</w:tr>
    </w:tbl>
    <w:p w14:paraId="5C5095A4" w14:textId="77777777" w:rsidR="007E1C04" w:rsidRPr="00931228" w:rsidRDefault="007E1C04" w:rsidP="007E1C04"/>
    <w:p w14:paraId="1A899577" w14:textId="77777777" w:rsidR="007E1C04" w:rsidRPr="00931228" w:rsidRDefault="007E1C04" w:rsidP="007E1C04">
      <w:r w:rsidRPr="00931228">
        <w:rPr>
          <w:rStyle w:val="Heading3Char"/>
        </w:rPr>
        <w:t>Next Steps</w:t>
      </w:r>
      <w:r w:rsidRPr="00931228">
        <w:rPr>
          <w:b/>
        </w:rPr>
        <w:t xml:space="preserve"> </w:t>
      </w:r>
      <w:r w:rsidRPr="00931228">
        <w:rPr>
          <w:bCs/>
        </w:rPr>
        <w:t>(</w:t>
      </w:r>
      <w:r w:rsidRPr="00931228">
        <w:t xml:space="preserve">These may include further assessment or placement on SEN register.) </w:t>
      </w:r>
    </w:p>
    <w:p w14:paraId="2B37A463" w14:textId="77777777" w:rsidR="007E1C04" w:rsidRPr="00931228" w:rsidRDefault="007E1C04" w:rsidP="007E1C04">
      <w:r w:rsidRPr="00931228">
        <w:t xml:space="preserve">The information gathered here will support the completion of an </w:t>
      </w:r>
      <w:hyperlink r:id="rId11" w:history="1">
        <w:r w:rsidRPr="00931228">
          <w:rPr>
            <w:rStyle w:val="Hyperlink"/>
          </w:rPr>
          <w:t>Individual Provision Map</w:t>
        </w:r>
      </w:hyperlink>
      <w:r w:rsidRPr="00931228">
        <w:t>, (IPM).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7"/>
        <w:gridCol w:w="3484"/>
      </w:tblGrid>
      <w:tr w:rsidR="007E1C04" w:rsidRPr="00931228" w14:paraId="0091F359" w14:textId="77777777" w:rsidTr="0090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  <w:shd w:val="clear" w:color="auto" w:fill="CCCCFF" w:themeFill="background2" w:themeFillTint="33"/>
            <w:hideMark/>
          </w:tcPr>
          <w:p w14:paraId="10AA3F9C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  <w:r w:rsidRPr="00931228">
              <w:rPr>
                <w:lang w:val="en-US"/>
              </w:rPr>
              <w:t>Action</w:t>
            </w:r>
          </w:p>
        </w:tc>
        <w:tc>
          <w:tcPr>
            <w:tcW w:w="3495" w:type="dxa"/>
            <w:shd w:val="clear" w:color="auto" w:fill="CCCCFF" w:themeFill="background2" w:themeFillTint="33"/>
            <w:hideMark/>
          </w:tcPr>
          <w:p w14:paraId="6E570EBF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Person Responsible</w:t>
            </w:r>
          </w:p>
        </w:tc>
        <w:tc>
          <w:tcPr>
            <w:tcW w:w="3495" w:type="dxa"/>
            <w:shd w:val="clear" w:color="auto" w:fill="CCCCFF" w:themeFill="background2" w:themeFillTint="33"/>
            <w:hideMark/>
          </w:tcPr>
          <w:p w14:paraId="1CDDB5BE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31228">
              <w:rPr>
                <w:lang w:val="en-US"/>
              </w:rPr>
              <w:t>Date Due</w:t>
            </w:r>
          </w:p>
        </w:tc>
      </w:tr>
      <w:tr w:rsidR="007E1C04" w:rsidRPr="00931228" w14:paraId="44C4DEEF" w14:textId="77777777" w:rsidTr="00906783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7A314F15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50B3C9D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1C535A88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3DEDA8A7" w14:textId="77777777" w:rsidTr="00906783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4FA9544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2E125539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105C3F1B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E1C04" w:rsidRPr="00931228" w14:paraId="44A8ADA9" w14:textId="77777777" w:rsidTr="00906783">
        <w:trPr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4" w:type="dxa"/>
          </w:tcPr>
          <w:p w14:paraId="616BF13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rPr>
                <w:lang w:val="en-US"/>
              </w:rPr>
            </w:pPr>
          </w:p>
        </w:tc>
        <w:tc>
          <w:tcPr>
            <w:tcW w:w="3495" w:type="dxa"/>
          </w:tcPr>
          <w:p w14:paraId="051105E7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495" w:type="dxa"/>
          </w:tcPr>
          <w:p w14:paraId="791C1042" w14:textId="77777777" w:rsidR="007E1C04" w:rsidRPr="00931228" w:rsidRDefault="007E1C04" w:rsidP="00906783">
            <w:pPr>
              <w:widowControl/>
              <w:autoSpaceDE/>
              <w:autoSpaceDN/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161B05A3" w14:textId="77777777" w:rsidR="007E1C04" w:rsidRPr="00931228" w:rsidRDefault="007E1C04" w:rsidP="007E1C04">
      <w:pPr>
        <w:rPr>
          <w:b/>
        </w:rPr>
      </w:pPr>
    </w:p>
    <w:p w14:paraId="25B3FE81" w14:textId="77777777" w:rsidR="007E1C04" w:rsidRPr="00931228" w:rsidRDefault="007E1C04" w:rsidP="007E1C04">
      <w:pPr>
        <w:rPr>
          <w:b/>
        </w:rPr>
      </w:pPr>
      <w:r w:rsidRPr="00931228">
        <w:rPr>
          <w:b/>
        </w:rPr>
        <w:t xml:space="preserve">Date for Review: </w:t>
      </w:r>
      <w:r>
        <w:rPr>
          <w:b/>
        </w:rPr>
        <w:t>____________________________________________________</w:t>
      </w:r>
    </w:p>
    <w:p w14:paraId="05376EDD" w14:textId="77777777" w:rsidR="007E1C04" w:rsidRDefault="007E1C04" w:rsidP="007E1C04">
      <w:pPr>
        <w:rPr>
          <w:b/>
        </w:rPr>
      </w:pPr>
    </w:p>
    <w:p w14:paraId="3AA4B927" w14:textId="77777777" w:rsidR="007E1C04" w:rsidRPr="00931228" w:rsidRDefault="007E1C04" w:rsidP="007E1C04">
      <w:pPr>
        <w:rPr>
          <w:b/>
        </w:rPr>
      </w:pPr>
      <w:r w:rsidRPr="00931228">
        <w:rPr>
          <w:b/>
        </w:rPr>
        <w:t xml:space="preserve">Name of practitioner: </w:t>
      </w:r>
      <w:r>
        <w:rPr>
          <w:b/>
        </w:rPr>
        <w:t>_______________________________________________</w:t>
      </w:r>
    </w:p>
    <w:p w14:paraId="5C5FCEBB" w14:textId="77777777" w:rsidR="007E1C04" w:rsidRDefault="007E1C04" w:rsidP="007E1C04">
      <w:pPr>
        <w:rPr>
          <w:b/>
        </w:rPr>
      </w:pPr>
    </w:p>
    <w:p w14:paraId="628AB34C" w14:textId="77777777" w:rsidR="007E1C04" w:rsidRPr="006D3EC7" w:rsidRDefault="007E1C04" w:rsidP="007E1C04">
      <w:r w:rsidRPr="00931228">
        <w:rPr>
          <w:b/>
        </w:rPr>
        <w:t>SENCo:</w:t>
      </w:r>
      <w:r w:rsidRPr="00931228">
        <w:rPr>
          <w:bCs/>
        </w:rPr>
        <w:t xml:space="preserve"> </w:t>
      </w:r>
      <w:r>
        <w:rPr>
          <w:bCs/>
        </w:rPr>
        <w:t>_____________________________________________________________</w:t>
      </w:r>
    </w:p>
    <w:p w14:paraId="5D0C67A5" w14:textId="7777777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328B" w14:textId="77777777" w:rsidR="00EA63A5" w:rsidRPr="00C6783D" w:rsidRDefault="00EA63A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732E2CF8" w14:textId="77777777" w:rsidR="00EA63A5" w:rsidRPr="00C6783D" w:rsidRDefault="00EA63A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A20B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40C3B6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AE69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CFEA" w14:textId="77777777" w:rsidR="00EA63A5" w:rsidRPr="00C6783D" w:rsidRDefault="00EA63A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54AA157E" w14:textId="77777777" w:rsidR="00EA63A5" w:rsidRPr="00C6783D" w:rsidRDefault="00EA63A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B0F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813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5DED8E2" wp14:editId="013343A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CAC66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ED8E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654CAC66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26B7005D" wp14:editId="5595A715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37B7EA" wp14:editId="19978817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55EB5D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E3C0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04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27BA4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1C04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A63A5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C0B24"/>
  <w15:chartTrackingRefBased/>
  <w15:docId w15:val="{48391C7D-F846-4B9E-A86F-FAECDF8E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7E1C04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edsforlearning.co.uk/Page/2403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4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2025-10-25T09:33:00Z</dcterms:created>
  <dcterms:modified xsi:type="dcterms:W3CDTF">2025-10-25T09:34:00Z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