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9B2EC" w14:textId="77777777" w:rsidR="007915AD" w:rsidRDefault="007915AD" w:rsidP="007915AD">
      <w:pPr>
        <w:pStyle w:val="Heading1"/>
      </w:pPr>
      <w:r w:rsidRPr="00931228">
        <w:t xml:space="preserve">Early Identification of Need: </w:t>
      </w:r>
    </w:p>
    <w:p w14:paraId="3581C2DB" w14:textId="77777777" w:rsidR="007915AD" w:rsidRPr="00931228" w:rsidRDefault="007915AD" w:rsidP="007915AD">
      <w:pPr>
        <w:pStyle w:val="Heading1"/>
      </w:pPr>
      <w:r w:rsidRPr="00931228">
        <w:t xml:space="preserve">Internal Request </w:t>
      </w:r>
      <w:r>
        <w:t>and</w:t>
      </w:r>
      <w:r w:rsidRPr="00931228">
        <w:t xml:space="preserve"> Plan</w:t>
      </w:r>
    </w:p>
    <w:p w14:paraId="4E1D0B19" w14:textId="77777777" w:rsidR="007915AD" w:rsidRPr="00931228" w:rsidRDefault="007915AD" w:rsidP="007915AD">
      <w:r w:rsidRPr="00931228">
        <w:t>Use to gather information to form a plan for a CYP who is not making expected progress.  Only fill in sections relevant to CYP and context.</w:t>
      </w: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7915AD" w:rsidRPr="00931228" w14:paraId="3766AF6C" w14:textId="77777777" w:rsidTr="000506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top"/>
            <w:hideMark/>
          </w:tcPr>
          <w:p w14:paraId="4B3F991F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rPr>
                <w:bCs/>
                <w:lang w:val="en-US"/>
              </w:rPr>
            </w:pPr>
            <w:r w:rsidRPr="00931228">
              <w:rPr>
                <w:bCs/>
                <w:lang w:val="en-US"/>
              </w:rPr>
              <w:t>Name: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top"/>
            <w:hideMark/>
          </w:tcPr>
          <w:p w14:paraId="61E20856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US"/>
              </w:rPr>
            </w:pPr>
            <w:r w:rsidRPr="00931228">
              <w:rPr>
                <w:bCs/>
                <w:lang w:val="en-US"/>
              </w:rPr>
              <w:t>DOB:</w:t>
            </w:r>
          </w:p>
        </w:tc>
      </w:tr>
      <w:tr w:rsidR="007915AD" w:rsidRPr="00931228" w14:paraId="6F991910" w14:textId="77777777" w:rsidTr="000506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top"/>
            <w:hideMark/>
          </w:tcPr>
          <w:p w14:paraId="79649673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rPr>
                <w:bCs/>
                <w:lang w:val="en-US"/>
              </w:rPr>
            </w:pPr>
            <w:r w:rsidRPr="00931228">
              <w:rPr>
                <w:bCs/>
                <w:lang w:val="en-US"/>
              </w:rPr>
              <w:t>Year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top"/>
            <w:hideMark/>
          </w:tcPr>
          <w:p w14:paraId="22ECC047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US"/>
              </w:rPr>
            </w:pPr>
            <w:r w:rsidRPr="00931228">
              <w:rPr>
                <w:bCs/>
                <w:lang w:val="en-US"/>
              </w:rPr>
              <w:t>Practitioner:</w:t>
            </w:r>
          </w:p>
        </w:tc>
      </w:tr>
      <w:tr w:rsidR="007915AD" w:rsidRPr="00931228" w14:paraId="5764DC8E" w14:textId="77777777" w:rsidTr="000506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top"/>
            <w:hideMark/>
          </w:tcPr>
          <w:p w14:paraId="5F6380A2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rPr>
                <w:bCs/>
                <w:lang w:val="en-US"/>
              </w:rPr>
            </w:pPr>
            <w:r w:rsidRPr="00931228">
              <w:rPr>
                <w:bCs/>
                <w:lang w:val="en-US"/>
              </w:rPr>
              <w:t>Attendance:              % (less than 95%)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top"/>
            <w:hideMark/>
          </w:tcPr>
          <w:p w14:paraId="074AB094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US"/>
              </w:rPr>
            </w:pPr>
            <w:r w:rsidRPr="00931228">
              <w:rPr>
                <w:bCs/>
                <w:lang w:val="en-US"/>
              </w:rPr>
              <w:t xml:space="preserve">Exclusions: </w:t>
            </w:r>
          </w:p>
        </w:tc>
      </w:tr>
      <w:tr w:rsidR="007915AD" w:rsidRPr="00931228" w14:paraId="1EBB106E" w14:textId="77777777" w:rsidTr="000506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top"/>
            <w:hideMark/>
          </w:tcPr>
          <w:p w14:paraId="536E15AB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rPr>
                <w:bCs/>
                <w:lang w:val="en-US"/>
              </w:rPr>
            </w:pPr>
            <w:r w:rsidRPr="00931228">
              <w:rPr>
                <w:bCs/>
                <w:lang w:val="en-US"/>
              </w:rPr>
              <w:t>Home Language: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top"/>
            <w:hideMark/>
          </w:tcPr>
          <w:p w14:paraId="4142120B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US"/>
              </w:rPr>
            </w:pPr>
            <w:r w:rsidRPr="00931228">
              <w:rPr>
                <w:bCs/>
                <w:lang w:val="en-US"/>
              </w:rPr>
              <w:t>Start Date:</w:t>
            </w:r>
          </w:p>
        </w:tc>
      </w:tr>
      <w:tr w:rsidR="007915AD" w:rsidRPr="00931228" w14:paraId="79D0AA46" w14:textId="77777777" w:rsidTr="000506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top"/>
            <w:hideMark/>
          </w:tcPr>
          <w:p w14:paraId="09721D09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rPr>
                <w:bCs/>
                <w:lang w:val="en-US"/>
              </w:rPr>
            </w:pPr>
            <w:r w:rsidRPr="00931228">
              <w:rPr>
                <w:bCs/>
                <w:lang w:val="en-US"/>
              </w:rPr>
              <w:t xml:space="preserve">Previous settings? (Pre-school/ Primary </w:t>
            </w:r>
            <w:proofErr w:type="spellStart"/>
            <w:r w:rsidRPr="00931228">
              <w:rPr>
                <w:bCs/>
                <w:lang w:val="en-US"/>
              </w:rPr>
              <w:t>etc</w:t>
            </w:r>
            <w:proofErr w:type="spellEnd"/>
            <w:r w:rsidRPr="00931228">
              <w:rPr>
                <w:bCs/>
                <w:lang w:val="en-US"/>
              </w:rPr>
              <w:t>)</w:t>
            </w:r>
          </w:p>
        </w:tc>
      </w:tr>
    </w:tbl>
    <w:p w14:paraId="55212E9F" w14:textId="77777777" w:rsidR="007915AD" w:rsidRPr="00931228" w:rsidRDefault="007915AD" w:rsidP="007915AD">
      <w:pPr>
        <w:rPr>
          <w:bCs/>
        </w:rPr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7"/>
        <w:gridCol w:w="1040"/>
        <w:gridCol w:w="1040"/>
        <w:gridCol w:w="1040"/>
        <w:gridCol w:w="1022"/>
        <w:gridCol w:w="18"/>
        <w:gridCol w:w="1041"/>
        <w:gridCol w:w="1042"/>
        <w:gridCol w:w="1042"/>
        <w:gridCol w:w="1042"/>
        <w:gridCol w:w="1042"/>
      </w:tblGrid>
      <w:tr w:rsidR="007915AD" w:rsidRPr="00931228" w14:paraId="1764EBE4" w14:textId="77777777" w:rsidTr="000506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vAlign w:val="top"/>
            <w:hideMark/>
          </w:tcPr>
          <w:p w14:paraId="750678E1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931228">
              <w:rPr>
                <w:lang w:val="en-US"/>
              </w:rPr>
              <w:t>Outside Agency Involvement</w:t>
            </w:r>
          </w:p>
        </w:tc>
        <w:tc>
          <w:tcPr>
            <w:tcW w:w="52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vAlign w:val="top"/>
            <w:hideMark/>
          </w:tcPr>
          <w:p w14:paraId="145837E4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31228">
              <w:rPr>
                <w:lang w:val="en-US"/>
              </w:rPr>
              <w:t>Dates</w:t>
            </w:r>
          </w:p>
        </w:tc>
      </w:tr>
      <w:tr w:rsidR="007915AD" w:rsidRPr="00931228" w14:paraId="0A221C6A" w14:textId="77777777" w:rsidTr="0005063A">
        <w:trPr>
          <w:trHeight w:val="20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A36F0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</w:tc>
        <w:tc>
          <w:tcPr>
            <w:tcW w:w="52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A5601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915AD" w:rsidRPr="00931228" w14:paraId="39633B03" w14:textId="77777777" w:rsidTr="0005063A">
        <w:trPr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11"/>
            <w:shd w:val="clear" w:color="auto" w:fill="CCCCFF" w:themeFill="background2" w:themeFillTint="33"/>
            <w:vAlign w:val="top"/>
            <w:hideMark/>
          </w:tcPr>
          <w:p w14:paraId="59A8BCE3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931228">
              <w:rPr>
                <w:lang w:val="en-US"/>
              </w:rPr>
              <w:t>Medical Needs</w:t>
            </w:r>
          </w:p>
        </w:tc>
      </w:tr>
      <w:tr w:rsidR="007915AD" w:rsidRPr="00931228" w14:paraId="407497BC" w14:textId="77777777" w:rsidTr="0005063A">
        <w:trPr>
          <w:trHeight w:val="2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11"/>
          </w:tcPr>
          <w:p w14:paraId="2EDBC72B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</w:tc>
      </w:tr>
      <w:tr w:rsidR="007915AD" w:rsidRPr="00931228" w14:paraId="672AD5A9" w14:textId="77777777" w:rsidTr="000506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11"/>
            <w:shd w:val="clear" w:color="auto" w:fill="CCCCFF" w:themeFill="background2" w:themeFillTint="33"/>
            <w:hideMark/>
          </w:tcPr>
          <w:p w14:paraId="53EDDC57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rPr>
                <w:bCs/>
                <w:lang w:val="en-US"/>
              </w:rPr>
            </w:pPr>
            <w:r w:rsidRPr="00931228">
              <w:rPr>
                <w:bCs/>
                <w:lang w:val="en-US"/>
              </w:rPr>
              <w:lastRenderedPageBreak/>
              <w:t>Attainment</w:t>
            </w:r>
          </w:p>
        </w:tc>
      </w:tr>
      <w:tr w:rsidR="007915AD" w:rsidRPr="00931228" w14:paraId="2E334229" w14:textId="77777777" w:rsidTr="0005063A">
        <w:trPr>
          <w:trHeight w:val="5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7" w:type="dxa"/>
            <w:shd w:val="clear" w:color="auto" w:fill="F2F2F2"/>
            <w:hideMark/>
          </w:tcPr>
          <w:p w14:paraId="7153AF59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rPr>
                <w:lang w:val="en-US"/>
              </w:rPr>
            </w:pPr>
            <w:r w:rsidRPr="00931228">
              <w:rPr>
                <w:lang w:val="en-US"/>
              </w:rPr>
              <w:t>Date</w:t>
            </w:r>
          </w:p>
        </w:tc>
        <w:tc>
          <w:tcPr>
            <w:tcW w:w="1040" w:type="dxa"/>
            <w:shd w:val="clear" w:color="auto" w:fill="F2F2F2"/>
          </w:tcPr>
          <w:p w14:paraId="327AEC4F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shd w:val="clear" w:color="auto" w:fill="F2F2F2"/>
          </w:tcPr>
          <w:p w14:paraId="30C859A8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shd w:val="clear" w:color="auto" w:fill="F2F2F2"/>
          </w:tcPr>
          <w:p w14:paraId="11245C66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gridSpan w:val="2"/>
            <w:shd w:val="clear" w:color="auto" w:fill="F2F2F2"/>
          </w:tcPr>
          <w:p w14:paraId="3AF96AC7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1" w:type="dxa"/>
            <w:shd w:val="clear" w:color="auto" w:fill="F2F2F2"/>
          </w:tcPr>
          <w:p w14:paraId="0D823734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shd w:val="clear" w:color="auto" w:fill="F2F2F2"/>
          </w:tcPr>
          <w:p w14:paraId="578C7060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shd w:val="clear" w:color="auto" w:fill="F2F2F2"/>
          </w:tcPr>
          <w:p w14:paraId="41BFEC57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shd w:val="clear" w:color="auto" w:fill="F2F2F2"/>
          </w:tcPr>
          <w:p w14:paraId="7ADA9ACC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shd w:val="clear" w:color="auto" w:fill="F2F2F2"/>
          </w:tcPr>
          <w:p w14:paraId="2F71721B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915AD" w:rsidRPr="00931228" w14:paraId="380CEF2F" w14:textId="77777777" w:rsidTr="0005063A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7" w:type="dxa"/>
            <w:hideMark/>
          </w:tcPr>
          <w:p w14:paraId="7F7DFC40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931228">
              <w:rPr>
                <w:lang w:val="en-US"/>
              </w:rPr>
              <w:t>Subject</w:t>
            </w:r>
          </w:p>
        </w:tc>
        <w:tc>
          <w:tcPr>
            <w:tcW w:w="1040" w:type="dxa"/>
          </w:tcPr>
          <w:p w14:paraId="1F432FE5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</w:tcPr>
          <w:p w14:paraId="6F91156B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</w:tcPr>
          <w:p w14:paraId="2BEF90AD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gridSpan w:val="2"/>
          </w:tcPr>
          <w:p w14:paraId="208DF86B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1" w:type="dxa"/>
          </w:tcPr>
          <w:p w14:paraId="017FE3DC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</w:tcPr>
          <w:p w14:paraId="2255313C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</w:tcPr>
          <w:p w14:paraId="394E9B1F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</w:tcPr>
          <w:p w14:paraId="17A1CED1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</w:tcPr>
          <w:p w14:paraId="3587DBED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915AD" w:rsidRPr="00931228" w14:paraId="4471EC9E" w14:textId="77777777" w:rsidTr="0005063A">
        <w:trPr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7" w:type="dxa"/>
            <w:shd w:val="clear" w:color="auto" w:fill="F2F2F2"/>
            <w:hideMark/>
          </w:tcPr>
          <w:p w14:paraId="6340C0FA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931228">
              <w:rPr>
                <w:lang w:val="en-US"/>
              </w:rPr>
              <w:t>Subject</w:t>
            </w:r>
          </w:p>
        </w:tc>
        <w:tc>
          <w:tcPr>
            <w:tcW w:w="1040" w:type="dxa"/>
            <w:shd w:val="clear" w:color="auto" w:fill="F2F2F2"/>
          </w:tcPr>
          <w:p w14:paraId="46382E08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shd w:val="clear" w:color="auto" w:fill="F2F2F2"/>
          </w:tcPr>
          <w:p w14:paraId="744AC25E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shd w:val="clear" w:color="auto" w:fill="F2F2F2"/>
          </w:tcPr>
          <w:p w14:paraId="730F8BB4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gridSpan w:val="2"/>
            <w:shd w:val="clear" w:color="auto" w:fill="F2F2F2"/>
          </w:tcPr>
          <w:p w14:paraId="366F6676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1" w:type="dxa"/>
            <w:shd w:val="clear" w:color="auto" w:fill="F2F2F2"/>
          </w:tcPr>
          <w:p w14:paraId="6ABA9043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shd w:val="clear" w:color="auto" w:fill="F2F2F2"/>
          </w:tcPr>
          <w:p w14:paraId="123D3A8D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shd w:val="clear" w:color="auto" w:fill="F2F2F2"/>
          </w:tcPr>
          <w:p w14:paraId="51FBEF64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shd w:val="clear" w:color="auto" w:fill="F2F2F2"/>
          </w:tcPr>
          <w:p w14:paraId="491BA3B2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shd w:val="clear" w:color="auto" w:fill="F2F2F2"/>
          </w:tcPr>
          <w:p w14:paraId="4463D1BC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915AD" w:rsidRPr="00931228" w14:paraId="3817AC8C" w14:textId="77777777" w:rsidTr="0005063A">
        <w:trPr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7" w:type="dxa"/>
            <w:hideMark/>
          </w:tcPr>
          <w:p w14:paraId="618F42A3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931228">
              <w:rPr>
                <w:lang w:val="en-US"/>
              </w:rPr>
              <w:t>Subject</w:t>
            </w:r>
          </w:p>
        </w:tc>
        <w:tc>
          <w:tcPr>
            <w:tcW w:w="1040" w:type="dxa"/>
          </w:tcPr>
          <w:p w14:paraId="4FFC4DDE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</w:tcPr>
          <w:p w14:paraId="1D4411A5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</w:tcPr>
          <w:p w14:paraId="5765B22B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gridSpan w:val="2"/>
          </w:tcPr>
          <w:p w14:paraId="7371038B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1" w:type="dxa"/>
          </w:tcPr>
          <w:p w14:paraId="51A1E93A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</w:tcPr>
          <w:p w14:paraId="4B7D281E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</w:tcPr>
          <w:p w14:paraId="1B78DCC5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</w:tcPr>
          <w:p w14:paraId="06BA2B31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</w:tcPr>
          <w:p w14:paraId="2F179E11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915AD" w:rsidRPr="00931228" w14:paraId="72AC09FB" w14:textId="77777777" w:rsidTr="0005063A">
        <w:trPr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7" w:type="dxa"/>
            <w:shd w:val="clear" w:color="auto" w:fill="F2F2F2"/>
          </w:tcPr>
          <w:p w14:paraId="7F433D70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931228">
              <w:rPr>
                <w:lang w:val="en-US"/>
              </w:rPr>
              <w:t>Subject</w:t>
            </w:r>
          </w:p>
          <w:p w14:paraId="5198F5EF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</w:tc>
        <w:tc>
          <w:tcPr>
            <w:tcW w:w="1040" w:type="dxa"/>
            <w:shd w:val="clear" w:color="auto" w:fill="F2F2F2"/>
          </w:tcPr>
          <w:p w14:paraId="741FC297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shd w:val="clear" w:color="auto" w:fill="F2F2F2"/>
          </w:tcPr>
          <w:p w14:paraId="017902DC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shd w:val="clear" w:color="auto" w:fill="F2F2F2"/>
          </w:tcPr>
          <w:p w14:paraId="1A6F69E5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gridSpan w:val="2"/>
            <w:shd w:val="clear" w:color="auto" w:fill="F2F2F2"/>
          </w:tcPr>
          <w:p w14:paraId="3F3E43F8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1" w:type="dxa"/>
            <w:shd w:val="clear" w:color="auto" w:fill="F2F2F2"/>
          </w:tcPr>
          <w:p w14:paraId="52C254E6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shd w:val="clear" w:color="auto" w:fill="F2F2F2"/>
          </w:tcPr>
          <w:p w14:paraId="043FEEF3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shd w:val="clear" w:color="auto" w:fill="F2F2F2"/>
          </w:tcPr>
          <w:p w14:paraId="23BE8944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shd w:val="clear" w:color="auto" w:fill="F2F2F2"/>
          </w:tcPr>
          <w:p w14:paraId="5FA4B6E4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shd w:val="clear" w:color="auto" w:fill="F2F2F2"/>
          </w:tcPr>
          <w:p w14:paraId="4D0923B7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4D07CE9B" w14:textId="77777777" w:rsidR="007915AD" w:rsidRPr="00931228" w:rsidRDefault="007915AD" w:rsidP="007915AD"/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7915AD" w:rsidRPr="00931228" w14:paraId="416B1057" w14:textId="77777777" w:rsidTr="000506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4" w:type="dxa"/>
            <w:shd w:val="clear" w:color="auto" w:fill="CCCCFF" w:themeFill="background2" w:themeFillTint="33"/>
            <w:vAlign w:val="top"/>
            <w:hideMark/>
          </w:tcPr>
          <w:p w14:paraId="3F8DE3DB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931228">
              <w:rPr>
                <w:lang w:val="en-US"/>
              </w:rPr>
              <w:t>Summary of Strengths:</w:t>
            </w:r>
          </w:p>
        </w:tc>
      </w:tr>
      <w:tr w:rsidR="007915AD" w:rsidRPr="00931228" w14:paraId="39DCB8FC" w14:textId="77777777" w:rsidTr="0005063A">
        <w:trPr>
          <w:trHeight w:val="2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4" w:type="dxa"/>
          </w:tcPr>
          <w:p w14:paraId="435EB3E5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  <w:p w14:paraId="23282D50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  <w:p w14:paraId="575F16B9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  <w:p w14:paraId="75F7AE0A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</w:tc>
      </w:tr>
    </w:tbl>
    <w:p w14:paraId="63B15F0E" w14:textId="77777777" w:rsidR="007915AD" w:rsidRPr="00931228" w:rsidRDefault="007915AD" w:rsidP="007915AD"/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7915AD" w:rsidRPr="00931228" w14:paraId="45B98B30" w14:textId="77777777" w:rsidTr="000506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4" w:type="dxa"/>
            <w:shd w:val="clear" w:color="auto" w:fill="CCCCFF" w:themeFill="background2" w:themeFillTint="33"/>
            <w:vAlign w:val="top"/>
            <w:hideMark/>
          </w:tcPr>
          <w:p w14:paraId="26988F2D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931228">
              <w:rPr>
                <w:lang w:val="en-US"/>
              </w:rPr>
              <w:t>Summary of Concerns:</w:t>
            </w:r>
          </w:p>
        </w:tc>
      </w:tr>
      <w:tr w:rsidR="007915AD" w:rsidRPr="00931228" w14:paraId="653F7A55" w14:textId="77777777" w:rsidTr="0005063A">
        <w:trPr>
          <w:trHeight w:val="2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4" w:type="dxa"/>
            <w:shd w:val="clear" w:color="auto" w:fill="FFFFFF" w:themeFill="background1"/>
          </w:tcPr>
          <w:p w14:paraId="7A1D821B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  <w:p w14:paraId="5915458F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  <w:p w14:paraId="201A739D" w14:textId="77777777" w:rsidR="007915AD" w:rsidRPr="00931228" w:rsidRDefault="007915AD" w:rsidP="0005063A">
            <w:pPr>
              <w:widowControl/>
              <w:shd w:val="clear" w:color="auto" w:fill="FFFFFF" w:themeFill="background1"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  <w:p w14:paraId="31D220C2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</w:tc>
      </w:tr>
    </w:tbl>
    <w:p w14:paraId="4F44F023" w14:textId="77777777" w:rsidR="007915AD" w:rsidRPr="00931228" w:rsidRDefault="007915AD" w:rsidP="007915AD"/>
    <w:p w14:paraId="22BD3FB7" w14:textId="77777777" w:rsidR="007915AD" w:rsidRPr="00931228" w:rsidRDefault="007915AD" w:rsidP="007915AD">
      <w:pPr>
        <w:pStyle w:val="Heading3"/>
      </w:pPr>
      <w:r w:rsidRPr="00931228">
        <w:t>Provision (reasonable adjustments, adaptations, interventions)</w:t>
      </w:r>
    </w:p>
    <w:p w14:paraId="51421084" w14:textId="77777777" w:rsidR="007915AD" w:rsidRPr="00931228" w:rsidRDefault="007915AD" w:rsidP="007915AD">
      <w:pPr>
        <w:rPr>
          <w:b/>
        </w:rPr>
      </w:pPr>
      <w:r w:rsidRPr="00931228">
        <w:rPr>
          <w:bCs/>
        </w:rPr>
        <w:t>What provision has been put in place and what was the outcome?</w:t>
      </w:r>
      <w:r w:rsidRPr="00931228">
        <w:t xml:space="preserve"> </w:t>
      </w: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4"/>
        <w:gridCol w:w="2263"/>
        <w:gridCol w:w="5369"/>
      </w:tblGrid>
      <w:tr w:rsidR="007915AD" w:rsidRPr="00931228" w14:paraId="07475140" w14:textId="77777777" w:rsidTr="000506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shd w:val="clear" w:color="auto" w:fill="CCCCFF" w:themeFill="background2" w:themeFillTint="33"/>
            <w:vAlign w:val="top"/>
            <w:hideMark/>
          </w:tcPr>
          <w:p w14:paraId="6E808B44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931228">
              <w:rPr>
                <w:lang w:val="en-US"/>
              </w:rPr>
              <w:t>Provision</w:t>
            </w:r>
          </w:p>
        </w:tc>
        <w:tc>
          <w:tcPr>
            <w:tcW w:w="2268" w:type="dxa"/>
            <w:shd w:val="clear" w:color="auto" w:fill="CCCCFF" w:themeFill="background2" w:themeFillTint="33"/>
            <w:hideMark/>
          </w:tcPr>
          <w:p w14:paraId="546B9E72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31228">
              <w:rPr>
                <w:lang w:val="en-US"/>
              </w:rPr>
              <w:t>Dates</w:t>
            </w:r>
          </w:p>
        </w:tc>
        <w:tc>
          <w:tcPr>
            <w:tcW w:w="5386" w:type="dxa"/>
            <w:shd w:val="clear" w:color="auto" w:fill="CCCCFF" w:themeFill="background2" w:themeFillTint="33"/>
            <w:hideMark/>
          </w:tcPr>
          <w:p w14:paraId="3FAA673C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31228">
              <w:rPr>
                <w:lang w:val="en-US"/>
              </w:rPr>
              <w:t>Impact</w:t>
            </w:r>
          </w:p>
        </w:tc>
      </w:tr>
      <w:tr w:rsidR="007915AD" w:rsidRPr="00931228" w14:paraId="09C9A9C9" w14:textId="77777777" w:rsidTr="0005063A">
        <w:trPr>
          <w:trHeight w:val="46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604BFAB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  <w:p w14:paraId="0F39DE89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  <w:p w14:paraId="3A1AF853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  <w:p w14:paraId="37B557BA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</w:tc>
        <w:tc>
          <w:tcPr>
            <w:tcW w:w="2268" w:type="dxa"/>
          </w:tcPr>
          <w:p w14:paraId="42F350AA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5386" w:type="dxa"/>
          </w:tcPr>
          <w:p w14:paraId="0B6A5849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18833F84" w14:textId="77777777" w:rsidR="007915AD" w:rsidRPr="00931228" w:rsidRDefault="007915AD" w:rsidP="007915AD">
      <w:pPr>
        <w:pStyle w:val="Heading3"/>
      </w:pPr>
      <w:r w:rsidRPr="00931228">
        <w:t>Parents/Carers Views (Attach additional sheets if necessary)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2824"/>
        <w:gridCol w:w="7661"/>
      </w:tblGrid>
      <w:tr w:rsidR="007915AD" w:rsidRPr="00931228" w14:paraId="66AB0EC6" w14:textId="77777777" w:rsidTr="000506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CCCCFF" w:themeFill="background2" w:themeFillTint="33"/>
            <w:vAlign w:val="top"/>
            <w:hideMark/>
          </w:tcPr>
          <w:p w14:paraId="7E2866F8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bookmarkStart w:id="0" w:name="_Hlk205949615"/>
            <w:r w:rsidRPr="00931228">
              <w:rPr>
                <w:lang w:val="en-US"/>
              </w:rPr>
              <w:t>Dates</w:t>
            </w:r>
            <w:bookmarkEnd w:id="0"/>
          </w:p>
        </w:tc>
        <w:tc>
          <w:tcPr>
            <w:tcW w:w="7661" w:type="dxa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CCCCFF" w:themeFill="background2" w:themeFillTint="33"/>
          </w:tcPr>
          <w:p w14:paraId="6F0324E3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Views</w:t>
            </w:r>
          </w:p>
        </w:tc>
      </w:tr>
      <w:tr w:rsidR="007915AD" w:rsidRPr="00931228" w14:paraId="1D1D8F77" w14:textId="77777777" w:rsidTr="0005063A">
        <w:trPr>
          <w:trHeight w:val="3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2BAF0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  <w:p w14:paraId="25AA7071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  <w:p w14:paraId="16A85E11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  <w:p w14:paraId="542D82CC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</w:tc>
        <w:tc>
          <w:tcPr>
            <w:tcW w:w="7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FB708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12158EE4" w14:textId="77777777" w:rsidR="007915AD" w:rsidRPr="00931228" w:rsidRDefault="007915AD" w:rsidP="007915AD"/>
    <w:p w14:paraId="60177F51" w14:textId="77777777" w:rsidR="007915AD" w:rsidRDefault="007915AD" w:rsidP="007915AD">
      <w:pPr>
        <w:spacing w:before="0" w:after="160"/>
        <w:rPr>
          <w:bCs/>
        </w:rPr>
      </w:pPr>
      <w:r>
        <w:rPr>
          <w:bCs/>
        </w:rPr>
        <w:br w:type="page"/>
      </w:r>
    </w:p>
    <w:p w14:paraId="007C3300" w14:textId="77777777" w:rsidR="007915AD" w:rsidRPr="00931228" w:rsidRDefault="007915AD" w:rsidP="007915AD">
      <w:r w:rsidRPr="00931228">
        <w:rPr>
          <w:rStyle w:val="Heading3Char"/>
        </w:rPr>
        <w:lastRenderedPageBreak/>
        <w:t>CYP Views</w:t>
      </w:r>
      <w:r w:rsidRPr="00931228">
        <w:rPr>
          <w:bCs/>
        </w:rPr>
        <w:t xml:space="preserve"> (gathered from observation, interactions and CYP voice activities)</w:t>
      </w: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10456"/>
      </w:tblGrid>
      <w:tr w:rsidR="007915AD" w:rsidRPr="00931228" w14:paraId="729B7EEE" w14:textId="77777777" w:rsidTr="000506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4" w:type="dxa"/>
            <w:shd w:val="clear" w:color="auto" w:fill="FFFFFF" w:themeFill="background1"/>
          </w:tcPr>
          <w:p w14:paraId="37BD420B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</w:tc>
      </w:tr>
    </w:tbl>
    <w:p w14:paraId="52615B15" w14:textId="77777777" w:rsidR="007915AD" w:rsidRPr="00931228" w:rsidRDefault="007915AD" w:rsidP="007915AD"/>
    <w:p w14:paraId="7BF020BF" w14:textId="77777777" w:rsidR="007915AD" w:rsidRPr="00931228" w:rsidRDefault="007915AD" w:rsidP="007915AD">
      <w:r w:rsidRPr="00931228">
        <w:rPr>
          <w:rStyle w:val="Heading3Char"/>
        </w:rPr>
        <w:t>Next Steps</w:t>
      </w:r>
      <w:r w:rsidRPr="00931228">
        <w:rPr>
          <w:b/>
        </w:rPr>
        <w:t xml:space="preserve"> </w:t>
      </w:r>
      <w:r w:rsidRPr="00931228">
        <w:rPr>
          <w:bCs/>
        </w:rPr>
        <w:t>(</w:t>
      </w:r>
      <w:r w:rsidRPr="00931228">
        <w:t xml:space="preserve">These may include further assessment or placement on SEN register.) </w:t>
      </w:r>
    </w:p>
    <w:p w14:paraId="462543B6" w14:textId="77777777" w:rsidR="007915AD" w:rsidRPr="00931228" w:rsidRDefault="007915AD" w:rsidP="007915AD">
      <w:r w:rsidRPr="00931228">
        <w:t xml:space="preserve">The information gathered here will support the completion of an </w:t>
      </w:r>
      <w:hyperlink r:id="rId11" w:history="1">
        <w:r w:rsidRPr="00931228">
          <w:rPr>
            <w:rStyle w:val="Hyperlink"/>
          </w:rPr>
          <w:t>Individual Provision Map</w:t>
        </w:r>
      </w:hyperlink>
      <w:r w:rsidRPr="00931228">
        <w:t>, (IPM).</w:t>
      </w: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5"/>
        <w:gridCol w:w="3487"/>
        <w:gridCol w:w="3484"/>
      </w:tblGrid>
      <w:tr w:rsidR="007915AD" w:rsidRPr="00931228" w14:paraId="3AD9DFC0" w14:textId="77777777" w:rsidTr="000506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4" w:type="dxa"/>
            <w:shd w:val="clear" w:color="auto" w:fill="CCCCFF" w:themeFill="background2" w:themeFillTint="33"/>
            <w:hideMark/>
          </w:tcPr>
          <w:p w14:paraId="1EA36E91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931228">
              <w:rPr>
                <w:lang w:val="en-US"/>
              </w:rPr>
              <w:t>Action</w:t>
            </w:r>
          </w:p>
        </w:tc>
        <w:tc>
          <w:tcPr>
            <w:tcW w:w="3495" w:type="dxa"/>
            <w:shd w:val="clear" w:color="auto" w:fill="CCCCFF" w:themeFill="background2" w:themeFillTint="33"/>
            <w:hideMark/>
          </w:tcPr>
          <w:p w14:paraId="7ED57528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31228">
              <w:rPr>
                <w:lang w:val="en-US"/>
              </w:rPr>
              <w:t>Person Responsible</w:t>
            </w:r>
          </w:p>
        </w:tc>
        <w:tc>
          <w:tcPr>
            <w:tcW w:w="3495" w:type="dxa"/>
            <w:shd w:val="clear" w:color="auto" w:fill="CCCCFF" w:themeFill="background2" w:themeFillTint="33"/>
            <w:hideMark/>
          </w:tcPr>
          <w:p w14:paraId="5DFC807B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31228">
              <w:rPr>
                <w:lang w:val="en-US"/>
              </w:rPr>
              <w:t>Date Due</w:t>
            </w:r>
          </w:p>
        </w:tc>
      </w:tr>
      <w:tr w:rsidR="007915AD" w:rsidRPr="00931228" w14:paraId="3653BA7C" w14:textId="77777777" w:rsidTr="0005063A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4" w:type="dxa"/>
          </w:tcPr>
          <w:p w14:paraId="5369A642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</w:tc>
        <w:tc>
          <w:tcPr>
            <w:tcW w:w="3495" w:type="dxa"/>
          </w:tcPr>
          <w:p w14:paraId="171C2631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3495" w:type="dxa"/>
          </w:tcPr>
          <w:p w14:paraId="2DF1F514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915AD" w:rsidRPr="00931228" w14:paraId="23473607" w14:textId="77777777" w:rsidTr="0005063A">
        <w:trPr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4" w:type="dxa"/>
          </w:tcPr>
          <w:p w14:paraId="4526060E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</w:tc>
        <w:tc>
          <w:tcPr>
            <w:tcW w:w="3495" w:type="dxa"/>
          </w:tcPr>
          <w:p w14:paraId="5EC32D36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3495" w:type="dxa"/>
          </w:tcPr>
          <w:p w14:paraId="00AA6090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915AD" w:rsidRPr="00931228" w14:paraId="674AB6BE" w14:textId="77777777" w:rsidTr="0005063A">
        <w:trPr>
          <w:trHeight w:val="5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4" w:type="dxa"/>
          </w:tcPr>
          <w:p w14:paraId="7DF0697B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</w:tc>
        <w:tc>
          <w:tcPr>
            <w:tcW w:w="3495" w:type="dxa"/>
          </w:tcPr>
          <w:p w14:paraId="0B0B8F35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3495" w:type="dxa"/>
          </w:tcPr>
          <w:p w14:paraId="55819555" w14:textId="77777777" w:rsidR="007915AD" w:rsidRPr="00931228" w:rsidRDefault="007915AD" w:rsidP="0005063A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38518133" w14:textId="77777777" w:rsidR="007915AD" w:rsidRPr="00931228" w:rsidRDefault="007915AD" w:rsidP="007915AD">
      <w:pPr>
        <w:rPr>
          <w:b/>
        </w:rPr>
      </w:pPr>
    </w:p>
    <w:p w14:paraId="29D643C4" w14:textId="77777777" w:rsidR="007915AD" w:rsidRPr="00931228" w:rsidRDefault="007915AD" w:rsidP="007915AD">
      <w:pPr>
        <w:rPr>
          <w:b/>
        </w:rPr>
      </w:pPr>
      <w:r w:rsidRPr="00931228">
        <w:rPr>
          <w:b/>
        </w:rPr>
        <w:t xml:space="preserve">Date for Review: </w:t>
      </w:r>
      <w:r>
        <w:rPr>
          <w:b/>
        </w:rPr>
        <w:t>____________________________________________________</w:t>
      </w:r>
    </w:p>
    <w:p w14:paraId="1BF27F8F" w14:textId="77777777" w:rsidR="007915AD" w:rsidRDefault="007915AD" w:rsidP="007915AD">
      <w:pPr>
        <w:rPr>
          <w:b/>
        </w:rPr>
      </w:pPr>
    </w:p>
    <w:p w14:paraId="4114641F" w14:textId="77777777" w:rsidR="007915AD" w:rsidRPr="00931228" w:rsidRDefault="007915AD" w:rsidP="007915AD">
      <w:pPr>
        <w:rPr>
          <w:b/>
        </w:rPr>
      </w:pPr>
      <w:r w:rsidRPr="00931228">
        <w:rPr>
          <w:b/>
        </w:rPr>
        <w:t xml:space="preserve">Name of practitioner: </w:t>
      </w:r>
      <w:r>
        <w:rPr>
          <w:b/>
        </w:rPr>
        <w:t>_______________________________________________</w:t>
      </w:r>
    </w:p>
    <w:p w14:paraId="4651C491" w14:textId="77777777" w:rsidR="007915AD" w:rsidRDefault="007915AD" w:rsidP="007915AD">
      <w:pPr>
        <w:rPr>
          <w:b/>
        </w:rPr>
      </w:pPr>
    </w:p>
    <w:p w14:paraId="49EEB735" w14:textId="77777777" w:rsidR="007915AD" w:rsidRPr="006D3EC7" w:rsidRDefault="007915AD" w:rsidP="007915AD">
      <w:r w:rsidRPr="00931228">
        <w:rPr>
          <w:b/>
        </w:rPr>
        <w:t>SENCo:</w:t>
      </w:r>
      <w:r w:rsidRPr="00931228">
        <w:rPr>
          <w:bCs/>
        </w:rPr>
        <w:t xml:space="preserve"> </w:t>
      </w:r>
      <w:r>
        <w:rPr>
          <w:bCs/>
        </w:rPr>
        <w:t>_____________________________________________________________</w:t>
      </w:r>
    </w:p>
    <w:p w14:paraId="72945C6F" w14:textId="77777777" w:rsidR="00BA6447" w:rsidRPr="00422133" w:rsidRDefault="00BA6447" w:rsidP="00422133"/>
    <w:sectPr w:rsidR="00BA6447" w:rsidRPr="00422133" w:rsidSect="00A6051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526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3987D" w14:textId="77777777" w:rsidR="00973A05" w:rsidRPr="00C6783D" w:rsidRDefault="00973A05" w:rsidP="00817007">
      <w:pPr>
        <w:spacing w:before="0" w:after="0" w:line="240" w:lineRule="auto"/>
      </w:pPr>
      <w:r w:rsidRPr="00C6783D">
        <w:separator/>
      </w:r>
    </w:p>
  </w:endnote>
  <w:endnote w:type="continuationSeparator" w:id="0">
    <w:p w14:paraId="2F1D4AB8" w14:textId="77777777" w:rsidR="00973A05" w:rsidRPr="00C6783D" w:rsidRDefault="00973A05" w:rsidP="00817007">
      <w:pPr>
        <w:spacing w:before="0" w:after="0" w:line="240" w:lineRule="auto"/>
      </w:pPr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83862" w14:textId="77777777" w:rsidR="00422133" w:rsidRDefault="004221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07EB0EDB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4B502" w14:textId="77777777" w:rsidR="00422133" w:rsidRDefault="004221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C5811" w14:textId="77777777" w:rsidR="00973A05" w:rsidRPr="00C6783D" w:rsidRDefault="00973A05" w:rsidP="00817007">
      <w:pPr>
        <w:spacing w:before="0" w:after="0" w:line="240" w:lineRule="auto"/>
      </w:pPr>
      <w:r w:rsidRPr="00C6783D">
        <w:separator/>
      </w:r>
    </w:p>
  </w:footnote>
  <w:footnote w:type="continuationSeparator" w:id="0">
    <w:p w14:paraId="18C23C02" w14:textId="77777777" w:rsidR="00973A05" w:rsidRPr="00C6783D" w:rsidRDefault="00973A05" w:rsidP="00817007">
      <w:pPr>
        <w:spacing w:before="0" w:after="0" w:line="240" w:lineRule="auto"/>
      </w:pPr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35CB9" w14:textId="77777777" w:rsidR="00422133" w:rsidRDefault="004221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12A36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555A2989" wp14:editId="7EF85A76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3F75D6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5A2989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4C3F75D6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18B35E13" wp14:editId="342CC676">
          <wp:simplePos x="0" y="0"/>
          <mc:AlternateContent>
            <mc:Choice Requires="wp14">
              <wp:positionH relativeFrom="page">
                <wp14:pctPosHOffset>80000</wp14:pctPosHOffset>
              </wp:positionH>
            </mc:Choice>
            <mc:Fallback>
              <wp:positionH relativeFrom="page">
                <wp:posOffset>6047740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4C66240" wp14:editId="39B412BB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9D04D36" id="Rectangle 7" o:spid="_x0000_s1026" style="position:absolute;margin-left:0;margin-top:36pt;width:365.05pt;height:5.75pt;z-index:-251657216;visibility:visible;mso-wrap-style:square;mso-width-percent:80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0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FF21F" w14:textId="77777777" w:rsidR="00422133" w:rsidRDefault="004221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8.5pt;height:8.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3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2733C1"/>
    <w:multiLevelType w:val="hybridMultilevel"/>
    <w:tmpl w:val="4D7AC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1108351178">
    <w:abstractNumId w:val="16"/>
  </w:num>
  <w:num w:numId="2" w16cid:durableId="1959330413">
    <w:abstractNumId w:val="9"/>
  </w:num>
  <w:num w:numId="3" w16cid:durableId="74284923">
    <w:abstractNumId w:val="22"/>
  </w:num>
  <w:num w:numId="4" w16cid:durableId="972365782">
    <w:abstractNumId w:val="14"/>
  </w:num>
  <w:num w:numId="5" w16cid:durableId="988946648">
    <w:abstractNumId w:val="18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5"/>
  </w:num>
  <w:num w:numId="16" w16cid:durableId="396707536">
    <w:abstractNumId w:val="24"/>
  </w:num>
  <w:num w:numId="17" w16cid:durableId="1901668839">
    <w:abstractNumId w:val="17"/>
  </w:num>
  <w:num w:numId="18" w16cid:durableId="867371350">
    <w:abstractNumId w:val="23"/>
  </w:num>
  <w:num w:numId="19" w16cid:durableId="1145122205">
    <w:abstractNumId w:val="12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25"/>
  </w:num>
  <w:num w:numId="26" w16cid:durableId="250940655">
    <w:abstractNumId w:val="19"/>
  </w:num>
  <w:num w:numId="27" w16cid:durableId="1275289172">
    <w:abstractNumId w:val="13"/>
  </w:num>
  <w:num w:numId="28" w16cid:durableId="2147236734">
    <w:abstractNumId w:val="10"/>
  </w:num>
  <w:num w:numId="29" w16cid:durableId="1333724045">
    <w:abstractNumId w:val="21"/>
  </w:num>
  <w:num w:numId="30" w16cid:durableId="2136216373">
    <w:abstractNumId w:val="11"/>
  </w:num>
  <w:num w:numId="31" w16cid:durableId="200909306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5AD"/>
    <w:rsid w:val="0000495D"/>
    <w:rsid w:val="0000681F"/>
    <w:rsid w:val="0001245C"/>
    <w:rsid w:val="0001693D"/>
    <w:rsid w:val="00017005"/>
    <w:rsid w:val="00027092"/>
    <w:rsid w:val="00030452"/>
    <w:rsid w:val="000315FA"/>
    <w:rsid w:val="000332D3"/>
    <w:rsid w:val="000347D7"/>
    <w:rsid w:val="000357EA"/>
    <w:rsid w:val="00040C42"/>
    <w:rsid w:val="00042885"/>
    <w:rsid w:val="000448CC"/>
    <w:rsid w:val="00056002"/>
    <w:rsid w:val="0006161A"/>
    <w:rsid w:val="000616B1"/>
    <w:rsid w:val="00065854"/>
    <w:rsid w:val="00067369"/>
    <w:rsid w:val="00067D16"/>
    <w:rsid w:val="00075069"/>
    <w:rsid w:val="00075C0C"/>
    <w:rsid w:val="000828A4"/>
    <w:rsid w:val="00086A24"/>
    <w:rsid w:val="00090ABF"/>
    <w:rsid w:val="000A3C1B"/>
    <w:rsid w:val="000A6DBD"/>
    <w:rsid w:val="000A7631"/>
    <w:rsid w:val="000B5C78"/>
    <w:rsid w:val="000C027D"/>
    <w:rsid w:val="000C031E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475"/>
    <w:rsid w:val="00162F2B"/>
    <w:rsid w:val="001722BC"/>
    <w:rsid w:val="00176336"/>
    <w:rsid w:val="00177669"/>
    <w:rsid w:val="001800C2"/>
    <w:rsid w:val="00186D9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21749"/>
    <w:rsid w:val="00225FBA"/>
    <w:rsid w:val="00226303"/>
    <w:rsid w:val="002359AB"/>
    <w:rsid w:val="002371E3"/>
    <w:rsid w:val="00237349"/>
    <w:rsid w:val="0025111C"/>
    <w:rsid w:val="00255AA4"/>
    <w:rsid w:val="002608C5"/>
    <w:rsid w:val="00260B47"/>
    <w:rsid w:val="002614AE"/>
    <w:rsid w:val="002628A8"/>
    <w:rsid w:val="00267A3C"/>
    <w:rsid w:val="00271784"/>
    <w:rsid w:val="002746DD"/>
    <w:rsid w:val="00296854"/>
    <w:rsid w:val="002A06DA"/>
    <w:rsid w:val="002B1654"/>
    <w:rsid w:val="002B5B07"/>
    <w:rsid w:val="002D1601"/>
    <w:rsid w:val="002F24D3"/>
    <w:rsid w:val="002F7CCD"/>
    <w:rsid w:val="00301E83"/>
    <w:rsid w:val="00307762"/>
    <w:rsid w:val="00310D39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8484D"/>
    <w:rsid w:val="003A6304"/>
    <w:rsid w:val="003A75BB"/>
    <w:rsid w:val="003B078F"/>
    <w:rsid w:val="003B0AFE"/>
    <w:rsid w:val="003B1129"/>
    <w:rsid w:val="003B7985"/>
    <w:rsid w:val="003C3027"/>
    <w:rsid w:val="003C5243"/>
    <w:rsid w:val="003C619C"/>
    <w:rsid w:val="003C6A81"/>
    <w:rsid w:val="003C6A8C"/>
    <w:rsid w:val="003C73D0"/>
    <w:rsid w:val="003C7A64"/>
    <w:rsid w:val="003D118E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124E1"/>
    <w:rsid w:val="00414CA3"/>
    <w:rsid w:val="004150DC"/>
    <w:rsid w:val="00417062"/>
    <w:rsid w:val="00417CD2"/>
    <w:rsid w:val="00422133"/>
    <w:rsid w:val="00424DC9"/>
    <w:rsid w:val="0042781C"/>
    <w:rsid w:val="00434A80"/>
    <w:rsid w:val="00441350"/>
    <w:rsid w:val="0044266C"/>
    <w:rsid w:val="00444484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07D6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F031B"/>
    <w:rsid w:val="004F6440"/>
    <w:rsid w:val="0050280F"/>
    <w:rsid w:val="0050651D"/>
    <w:rsid w:val="00515DE7"/>
    <w:rsid w:val="00521B18"/>
    <w:rsid w:val="00524552"/>
    <w:rsid w:val="0052622B"/>
    <w:rsid w:val="00530F18"/>
    <w:rsid w:val="00536C54"/>
    <w:rsid w:val="00542F2B"/>
    <w:rsid w:val="005434D6"/>
    <w:rsid w:val="00543E5F"/>
    <w:rsid w:val="00545E29"/>
    <w:rsid w:val="00547334"/>
    <w:rsid w:val="00550558"/>
    <w:rsid w:val="00551F50"/>
    <w:rsid w:val="00554CF0"/>
    <w:rsid w:val="00561715"/>
    <w:rsid w:val="005626F6"/>
    <w:rsid w:val="00563893"/>
    <w:rsid w:val="00581A15"/>
    <w:rsid w:val="005823AB"/>
    <w:rsid w:val="0058260A"/>
    <w:rsid w:val="00585673"/>
    <w:rsid w:val="00586F0F"/>
    <w:rsid w:val="00590243"/>
    <w:rsid w:val="00596787"/>
    <w:rsid w:val="005A55FC"/>
    <w:rsid w:val="005B48B5"/>
    <w:rsid w:val="005C14F9"/>
    <w:rsid w:val="005D0924"/>
    <w:rsid w:val="005D1810"/>
    <w:rsid w:val="005D23AF"/>
    <w:rsid w:val="005D5C0D"/>
    <w:rsid w:val="005D6A4A"/>
    <w:rsid w:val="005E27A2"/>
    <w:rsid w:val="005E33BF"/>
    <w:rsid w:val="005F3C4E"/>
    <w:rsid w:val="00601E6F"/>
    <w:rsid w:val="00605720"/>
    <w:rsid w:val="006114F1"/>
    <w:rsid w:val="00611B61"/>
    <w:rsid w:val="00611BB7"/>
    <w:rsid w:val="00612FCE"/>
    <w:rsid w:val="00613B27"/>
    <w:rsid w:val="006151BF"/>
    <w:rsid w:val="0061653F"/>
    <w:rsid w:val="0061730F"/>
    <w:rsid w:val="00621B71"/>
    <w:rsid w:val="0063613C"/>
    <w:rsid w:val="00644B1F"/>
    <w:rsid w:val="00646DB1"/>
    <w:rsid w:val="00651016"/>
    <w:rsid w:val="006524EC"/>
    <w:rsid w:val="00652D23"/>
    <w:rsid w:val="00653288"/>
    <w:rsid w:val="0065527C"/>
    <w:rsid w:val="00656CA6"/>
    <w:rsid w:val="00660C6E"/>
    <w:rsid w:val="00662D5F"/>
    <w:rsid w:val="00665F25"/>
    <w:rsid w:val="00687490"/>
    <w:rsid w:val="006A3B10"/>
    <w:rsid w:val="006A77D5"/>
    <w:rsid w:val="006A7E11"/>
    <w:rsid w:val="006B0EB4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197"/>
    <w:rsid w:val="007443ED"/>
    <w:rsid w:val="007467DD"/>
    <w:rsid w:val="00747065"/>
    <w:rsid w:val="0075029B"/>
    <w:rsid w:val="00751963"/>
    <w:rsid w:val="007553B5"/>
    <w:rsid w:val="00757C5C"/>
    <w:rsid w:val="00762737"/>
    <w:rsid w:val="00766FB3"/>
    <w:rsid w:val="00767ACB"/>
    <w:rsid w:val="00771669"/>
    <w:rsid w:val="0077246C"/>
    <w:rsid w:val="007743CF"/>
    <w:rsid w:val="007778C6"/>
    <w:rsid w:val="00783E2B"/>
    <w:rsid w:val="00783F78"/>
    <w:rsid w:val="007915AD"/>
    <w:rsid w:val="00793764"/>
    <w:rsid w:val="007A14EE"/>
    <w:rsid w:val="007A565D"/>
    <w:rsid w:val="007A582F"/>
    <w:rsid w:val="007A7F6F"/>
    <w:rsid w:val="007B2F1D"/>
    <w:rsid w:val="007B5829"/>
    <w:rsid w:val="007C3504"/>
    <w:rsid w:val="007D07EE"/>
    <w:rsid w:val="007E71C5"/>
    <w:rsid w:val="007F1CC2"/>
    <w:rsid w:val="00800C0B"/>
    <w:rsid w:val="00800DA8"/>
    <w:rsid w:val="00801037"/>
    <w:rsid w:val="008041C7"/>
    <w:rsid w:val="008064DE"/>
    <w:rsid w:val="00817007"/>
    <w:rsid w:val="00817956"/>
    <w:rsid w:val="00822809"/>
    <w:rsid w:val="00823E56"/>
    <w:rsid w:val="0083060B"/>
    <w:rsid w:val="00830E20"/>
    <w:rsid w:val="008316F2"/>
    <w:rsid w:val="008439B9"/>
    <w:rsid w:val="00847B3C"/>
    <w:rsid w:val="00847D6B"/>
    <w:rsid w:val="00850D7E"/>
    <w:rsid w:val="008518AD"/>
    <w:rsid w:val="0085293E"/>
    <w:rsid w:val="0085484F"/>
    <w:rsid w:val="008673AC"/>
    <w:rsid w:val="00870CF0"/>
    <w:rsid w:val="00870E0B"/>
    <w:rsid w:val="008748DB"/>
    <w:rsid w:val="008769F5"/>
    <w:rsid w:val="00876E31"/>
    <w:rsid w:val="00881A99"/>
    <w:rsid w:val="00883421"/>
    <w:rsid w:val="00893ADF"/>
    <w:rsid w:val="00895467"/>
    <w:rsid w:val="00896536"/>
    <w:rsid w:val="008A10A8"/>
    <w:rsid w:val="008A1B37"/>
    <w:rsid w:val="008B3581"/>
    <w:rsid w:val="008D1793"/>
    <w:rsid w:val="008D3237"/>
    <w:rsid w:val="008D4810"/>
    <w:rsid w:val="008D7972"/>
    <w:rsid w:val="008E7129"/>
    <w:rsid w:val="008F13BC"/>
    <w:rsid w:val="008F2F7F"/>
    <w:rsid w:val="008F324D"/>
    <w:rsid w:val="008F3453"/>
    <w:rsid w:val="008F41A3"/>
    <w:rsid w:val="009005D2"/>
    <w:rsid w:val="009018C5"/>
    <w:rsid w:val="00905F69"/>
    <w:rsid w:val="00907508"/>
    <w:rsid w:val="00911561"/>
    <w:rsid w:val="009125BB"/>
    <w:rsid w:val="00920BDB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2F44"/>
    <w:rsid w:val="009509CC"/>
    <w:rsid w:val="00950EA8"/>
    <w:rsid w:val="0095403A"/>
    <w:rsid w:val="00962243"/>
    <w:rsid w:val="0096438C"/>
    <w:rsid w:val="00971840"/>
    <w:rsid w:val="00973A05"/>
    <w:rsid w:val="0097480A"/>
    <w:rsid w:val="00985903"/>
    <w:rsid w:val="00993DAF"/>
    <w:rsid w:val="00996028"/>
    <w:rsid w:val="009A1C31"/>
    <w:rsid w:val="009A3B57"/>
    <w:rsid w:val="009C0D19"/>
    <w:rsid w:val="009D272F"/>
    <w:rsid w:val="009E51A1"/>
    <w:rsid w:val="009E7694"/>
    <w:rsid w:val="009F0203"/>
    <w:rsid w:val="009F4B53"/>
    <w:rsid w:val="009F6020"/>
    <w:rsid w:val="00A00194"/>
    <w:rsid w:val="00A05A1A"/>
    <w:rsid w:val="00A12CFB"/>
    <w:rsid w:val="00A1392F"/>
    <w:rsid w:val="00A20539"/>
    <w:rsid w:val="00A22C91"/>
    <w:rsid w:val="00A22CAA"/>
    <w:rsid w:val="00A23E8E"/>
    <w:rsid w:val="00A24E8C"/>
    <w:rsid w:val="00A250DB"/>
    <w:rsid w:val="00A26764"/>
    <w:rsid w:val="00A33181"/>
    <w:rsid w:val="00A363FE"/>
    <w:rsid w:val="00A364C0"/>
    <w:rsid w:val="00A3737A"/>
    <w:rsid w:val="00A37D53"/>
    <w:rsid w:val="00A429B0"/>
    <w:rsid w:val="00A43DA9"/>
    <w:rsid w:val="00A47AEA"/>
    <w:rsid w:val="00A504E1"/>
    <w:rsid w:val="00A56C7C"/>
    <w:rsid w:val="00A6041C"/>
    <w:rsid w:val="00A6051D"/>
    <w:rsid w:val="00A70C7C"/>
    <w:rsid w:val="00A77AE0"/>
    <w:rsid w:val="00A94285"/>
    <w:rsid w:val="00AA0A8D"/>
    <w:rsid w:val="00AA3390"/>
    <w:rsid w:val="00AA3F5F"/>
    <w:rsid w:val="00AB5443"/>
    <w:rsid w:val="00AB7671"/>
    <w:rsid w:val="00AC32D5"/>
    <w:rsid w:val="00AC4980"/>
    <w:rsid w:val="00AD1AD1"/>
    <w:rsid w:val="00AD4972"/>
    <w:rsid w:val="00AE091E"/>
    <w:rsid w:val="00AE557E"/>
    <w:rsid w:val="00AF30DD"/>
    <w:rsid w:val="00AF489F"/>
    <w:rsid w:val="00AF573D"/>
    <w:rsid w:val="00AF5D70"/>
    <w:rsid w:val="00AF6313"/>
    <w:rsid w:val="00AF706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54311"/>
    <w:rsid w:val="00B62403"/>
    <w:rsid w:val="00B64EA7"/>
    <w:rsid w:val="00B707C5"/>
    <w:rsid w:val="00B7093F"/>
    <w:rsid w:val="00B82007"/>
    <w:rsid w:val="00B86EA0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B6D50"/>
    <w:rsid w:val="00BD5C62"/>
    <w:rsid w:val="00BD62A4"/>
    <w:rsid w:val="00BD7804"/>
    <w:rsid w:val="00BE142D"/>
    <w:rsid w:val="00BF6CE1"/>
    <w:rsid w:val="00C03793"/>
    <w:rsid w:val="00C05868"/>
    <w:rsid w:val="00C11A75"/>
    <w:rsid w:val="00C1257D"/>
    <w:rsid w:val="00C15716"/>
    <w:rsid w:val="00C17C25"/>
    <w:rsid w:val="00C26CD1"/>
    <w:rsid w:val="00C33568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A0709"/>
    <w:rsid w:val="00CA32B2"/>
    <w:rsid w:val="00CA557A"/>
    <w:rsid w:val="00CB279D"/>
    <w:rsid w:val="00CB686E"/>
    <w:rsid w:val="00CB79A9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0054"/>
    <w:rsid w:val="00D05F6D"/>
    <w:rsid w:val="00D0691F"/>
    <w:rsid w:val="00D10B05"/>
    <w:rsid w:val="00D11A49"/>
    <w:rsid w:val="00D358C2"/>
    <w:rsid w:val="00D45BA8"/>
    <w:rsid w:val="00D46EF3"/>
    <w:rsid w:val="00D53383"/>
    <w:rsid w:val="00D550A6"/>
    <w:rsid w:val="00D56188"/>
    <w:rsid w:val="00D57563"/>
    <w:rsid w:val="00D73500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DF0A98"/>
    <w:rsid w:val="00E04ACB"/>
    <w:rsid w:val="00E05579"/>
    <w:rsid w:val="00E06085"/>
    <w:rsid w:val="00E108CE"/>
    <w:rsid w:val="00E125F0"/>
    <w:rsid w:val="00E21257"/>
    <w:rsid w:val="00E476DE"/>
    <w:rsid w:val="00E50052"/>
    <w:rsid w:val="00E55EDB"/>
    <w:rsid w:val="00E62FE8"/>
    <w:rsid w:val="00E635AA"/>
    <w:rsid w:val="00E643A4"/>
    <w:rsid w:val="00E64E47"/>
    <w:rsid w:val="00E72159"/>
    <w:rsid w:val="00E7296C"/>
    <w:rsid w:val="00E837EA"/>
    <w:rsid w:val="00E903FC"/>
    <w:rsid w:val="00E97A31"/>
    <w:rsid w:val="00EA1C32"/>
    <w:rsid w:val="00EA436E"/>
    <w:rsid w:val="00EB02CC"/>
    <w:rsid w:val="00EB1334"/>
    <w:rsid w:val="00EB15A1"/>
    <w:rsid w:val="00EB17A7"/>
    <w:rsid w:val="00EB7266"/>
    <w:rsid w:val="00EC0200"/>
    <w:rsid w:val="00EC1F39"/>
    <w:rsid w:val="00ED363B"/>
    <w:rsid w:val="00ED53D0"/>
    <w:rsid w:val="00ED5A70"/>
    <w:rsid w:val="00EE3560"/>
    <w:rsid w:val="00EF1DC3"/>
    <w:rsid w:val="00EF1FF5"/>
    <w:rsid w:val="00EF32F6"/>
    <w:rsid w:val="00EF7643"/>
    <w:rsid w:val="00EF78E7"/>
    <w:rsid w:val="00F014FA"/>
    <w:rsid w:val="00F01F18"/>
    <w:rsid w:val="00F214EE"/>
    <w:rsid w:val="00F229D6"/>
    <w:rsid w:val="00F30F65"/>
    <w:rsid w:val="00F3173F"/>
    <w:rsid w:val="00F452D2"/>
    <w:rsid w:val="00F526F8"/>
    <w:rsid w:val="00F5367B"/>
    <w:rsid w:val="00F546E4"/>
    <w:rsid w:val="00F57C40"/>
    <w:rsid w:val="00F612F5"/>
    <w:rsid w:val="00F633F2"/>
    <w:rsid w:val="00F64161"/>
    <w:rsid w:val="00F655E7"/>
    <w:rsid w:val="00F6582C"/>
    <w:rsid w:val="00F6727B"/>
    <w:rsid w:val="00F72000"/>
    <w:rsid w:val="00F81D15"/>
    <w:rsid w:val="00F8367C"/>
    <w:rsid w:val="00F838BC"/>
    <w:rsid w:val="00F96DD3"/>
    <w:rsid w:val="00F97B5D"/>
    <w:rsid w:val="00FA4CCA"/>
    <w:rsid w:val="00FB5E12"/>
    <w:rsid w:val="00FC00FF"/>
    <w:rsid w:val="00FC13E7"/>
    <w:rsid w:val="00FC4EBC"/>
    <w:rsid w:val="00FC5230"/>
    <w:rsid w:val="00FD0B83"/>
    <w:rsid w:val="00FD18AA"/>
    <w:rsid w:val="00FD3760"/>
    <w:rsid w:val="00FE015A"/>
    <w:rsid w:val="00FE1DA4"/>
    <w:rsid w:val="00FE4595"/>
    <w:rsid w:val="00FE45D1"/>
    <w:rsid w:val="00FE68AE"/>
    <w:rsid w:val="00FE6EDF"/>
    <w:rsid w:val="00FF07A5"/>
    <w:rsid w:val="00FF195F"/>
    <w:rsid w:val="00FF1C2F"/>
    <w:rsid w:val="00FF2CA4"/>
    <w:rsid w:val="00FF4741"/>
    <w:rsid w:val="00FF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8FC5C1"/>
  <w15:chartTrackingRefBased/>
  <w15:docId w15:val="{FF617D61-3E30-46AF-84A4-C067E70E7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7915AD"/>
    <w:pPr>
      <w:spacing w:before="240" w:after="240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spacing w:line="240" w:lineRule="auto"/>
      <w:contextualSpacing/>
      <w:outlineLvl w:val="0"/>
    </w:pPr>
    <w:rPr>
      <w:rFonts w:asciiTheme="majorHAnsi" w:eastAsiaTheme="majorEastAsia" w:hAnsiTheme="majorHAnsi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/>
      <w:outlineLvl w:val="3"/>
    </w:pPr>
    <w:rPr>
      <w:rFonts w:eastAsiaTheme="majorEastAsia" w:cstheme="majorBidi"/>
      <w:i/>
      <w:iCs/>
      <w:color w:val="7200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/>
      <w:outlineLvl w:val="4"/>
    </w:pPr>
    <w:rPr>
      <w:rFonts w:eastAsiaTheme="majorEastAsia" w:cstheme="majorBidi"/>
      <w:color w:val="7200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0D39"/>
    <w:pPr>
      <w:numPr>
        <w:numId w:val="29"/>
      </w:numPr>
      <w:spacing w:before="120" w:after="120" w:line="240" w:lineRule="auto"/>
      <w:ind w:left="360"/>
    </w:p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/>
      <w:ind w:left="864" w:right="864"/>
      <w:jc w:val="center"/>
    </w:pPr>
    <w:rPr>
      <w:i/>
      <w:iCs/>
      <w:color w:val="7200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tabs>
        <w:tab w:val="center" w:pos="4419"/>
        <w:tab w:val="right" w:pos="8838"/>
      </w:tabs>
      <w:spacing w:before="120" w:after="0" w:line="240" w:lineRule="auto"/>
    </w:pPr>
    <w:rPr>
      <w:b/>
      <w:color w:val="339900" w:themeColor="accent5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tabs>
        <w:tab w:val="center" w:pos="4419"/>
        <w:tab w:val="right" w:pos="8838"/>
      </w:tabs>
      <w:spacing w:after="120" w:line="240" w:lineRule="auto"/>
    </w:pPr>
    <w:rPr>
      <w:color w:val="339900" w:themeColor="accent5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920BDB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semiHidden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widowControl w:val="0"/>
      <w:numPr>
        <w:numId w:val="2"/>
      </w:numPr>
      <w:tabs>
        <w:tab w:val="clear" w:pos="360"/>
      </w:tabs>
      <w:autoSpaceDE w:val="0"/>
      <w:autoSpaceDN w:val="0"/>
      <w:spacing w:before="120" w:after="120" w:line="240" w:lineRule="auto"/>
      <w:ind w:left="0" w:firstLine="0"/>
    </w:pPr>
    <w:rPr>
      <w:rFonts w:eastAsia="Verdana" w:cs="Verdana"/>
      <w:kern w:val="0"/>
      <w:szCs w:val="22"/>
      <w14:ligatures w14:val="none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before="0" w:after="200" w:line="240" w:lineRule="auto"/>
    </w:pPr>
    <w:rPr>
      <w:iCs/>
      <w:color w:val="FF0000" w:themeColor="text2"/>
      <w:sz w:val="20"/>
      <w:szCs w:val="18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/>
      <w:ind w:left="20"/>
    </w:pPr>
    <w:rPr>
      <w:b/>
      <w:bCs/>
      <w:color w:val="0000FF"/>
      <w:sz w:val="26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spacing w:before="0"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qFormat/>
    <w:rsid w:val="003D118E"/>
    <w:pPr>
      <w:spacing w:before="0" w:after="0" w:line="240" w:lineRule="auto"/>
      <w:jc w:val="center"/>
    </w:pPr>
    <w:rPr>
      <w:rFonts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7D6"/>
    <w:rPr>
      <w:rFonts w:ascii="Comic Sans MS" w:hAnsi="Comic Sans MS" w:cs="Segoe UI"/>
      <w:color w:val="0000FF" w:themeColor="background2"/>
      <w:sz w:val="28"/>
      <w:szCs w:val="1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ind w:left="1152" w:right="1152"/>
    </w:pPr>
    <w:rPr>
      <w:rFonts w:eastAsiaTheme="minorEastAsia"/>
      <w:i/>
      <w:iCs/>
      <w:color w:val="990099" w:themeColor="accent1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260B47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260B47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733F6F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spacing w:before="0"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spacing w:before="0"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spacing w:before="0"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spacing w:before="0"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spacing w:before="0"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spacing w:before="0"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spacing w:before="0"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spacing w:before="0"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spacing w:before="0"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733F6F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733F6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33F6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33F6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33F6F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rsid w:val="00733F6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33F6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33F6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33F6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33F6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contextualSpacing/>
    </w:p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contextualSpacing/>
    </w:p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contextualSpacing/>
    </w:p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contextualSpacing/>
    </w:p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rsid w:val="00733F6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733F6F"/>
    <w:pPr>
      <w:spacing w:after="0"/>
    </w:p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ommentText">
    <w:name w:val="annotation text"/>
    <w:basedOn w:val="Normal"/>
    <w:link w:val="CommentTextChar"/>
    <w:semiHidden/>
    <w:rsid w:val="008F41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F41A3"/>
    <w:rPr>
      <w:sz w:val="20"/>
      <w:szCs w:val="20"/>
      <w:lang w:val="en-GB"/>
    </w:rPr>
  </w:style>
  <w:style w:type="paragraph" w:customStyle="1" w:styleId="Handwriting">
    <w:name w:val="Handwriting"/>
    <w:basedOn w:val="Normal"/>
    <w:link w:val="HandwritingChar"/>
    <w:uiPriority w:val="99"/>
    <w:qFormat/>
    <w:rsid w:val="008F41A3"/>
    <w:rPr>
      <w:rFonts w:ascii="Comic Sans MS" w:hAnsi="Comic Sans MS"/>
      <w:color w:val="0000FF" w:themeColor="background2"/>
      <w:sz w:val="28"/>
      <w:szCs w:val="28"/>
    </w:rPr>
  </w:style>
  <w:style w:type="character" w:customStyle="1" w:styleId="HandwritingChar">
    <w:name w:val="Handwriting Char"/>
    <w:basedOn w:val="DefaultParagraphFont"/>
    <w:link w:val="Handwriting"/>
    <w:uiPriority w:val="99"/>
    <w:rsid w:val="003D118E"/>
    <w:rPr>
      <w:rFonts w:ascii="Comic Sans MS" w:hAnsi="Comic Sans MS"/>
      <w:color w:val="0000FF" w:themeColor="background2"/>
      <w:sz w:val="28"/>
      <w:szCs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leedsforlearning.co.uk/Page/24037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Portrait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4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Portrait Template</Template>
  <TotalTime>1</TotalTime>
  <Pages>4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2025-10-25T09:30:00Z</dcterms:created>
  <dcterms:modified xsi:type="dcterms:W3CDTF">2025-10-25T09:31:00Z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