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2EF8" w14:textId="77777777" w:rsidR="00B22589" w:rsidRPr="003A7C84" w:rsidRDefault="00B22589" w:rsidP="00B22589">
      <w:pPr>
        <w:pStyle w:val="Heading1"/>
      </w:pPr>
      <w:r>
        <w:t>Task Board</w:t>
      </w:r>
    </w:p>
    <w:p w14:paraId="4FAFBF07" w14:textId="77777777" w:rsidR="00B22589" w:rsidRPr="003A7C84" w:rsidRDefault="00B22589" w:rsidP="00B22589">
      <w:r w:rsidRPr="003A7C84">
        <w:rPr>
          <w:noProof/>
        </w:rPr>
        <w:drawing>
          <wp:anchor distT="0" distB="0" distL="114300" distR="114300" simplePos="0" relativeHeight="251659264" behindDoc="1" locked="0" layoutInCell="1" allowOverlap="1" wp14:anchorId="62E8BF74" wp14:editId="1605A5F3">
            <wp:simplePos x="0" y="0"/>
            <wp:positionH relativeFrom="column">
              <wp:posOffset>0</wp:posOffset>
            </wp:positionH>
            <wp:positionV relativeFrom="paragraph">
              <wp:posOffset>1671955</wp:posOffset>
            </wp:positionV>
            <wp:extent cx="6324600" cy="3986530"/>
            <wp:effectExtent l="209550" t="171450" r="19050" b="185420"/>
            <wp:wrapTight wrapText="bothSides">
              <wp:wrapPolygon edited="0">
                <wp:start x="-195" y="-929"/>
                <wp:lineTo x="-716" y="-723"/>
                <wp:lineTo x="-716" y="20024"/>
                <wp:lineTo x="-390" y="20747"/>
                <wp:lineTo x="-390" y="20850"/>
                <wp:lineTo x="846" y="22295"/>
                <wp:lineTo x="911" y="22501"/>
                <wp:lineTo x="1171" y="22501"/>
                <wp:lineTo x="1236" y="22295"/>
                <wp:lineTo x="2472" y="20850"/>
                <wp:lineTo x="2537" y="20747"/>
                <wp:lineTo x="21600" y="19095"/>
                <wp:lineTo x="21600" y="14141"/>
                <wp:lineTo x="21535" y="12593"/>
                <wp:lineTo x="21535" y="12489"/>
                <wp:lineTo x="21600" y="10941"/>
                <wp:lineTo x="21600" y="-619"/>
                <wp:lineTo x="2277" y="-929"/>
                <wp:lineTo x="-195" y="-929"/>
              </wp:wrapPolygon>
            </wp:wrapTight>
            <wp:docPr id="207937825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C84">
        <w:rPr>
          <w:noProof/>
        </w:rPr>
        <w:drawing>
          <wp:inline distT="0" distB="0" distL="0" distR="0" wp14:anchorId="71BC28D3" wp14:editId="5A7726C7">
            <wp:extent cx="6238875" cy="1454150"/>
            <wp:effectExtent l="0" t="0" r="9525" b="0"/>
            <wp:docPr id="2138492667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24404EB4" w14:textId="77777777" w:rsidR="00B22589" w:rsidRPr="003A7C84" w:rsidRDefault="00B22589" w:rsidP="00B22589">
      <w:r w:rsidRPr="003A7C8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8179183" wp14:editId="2B3613AD">
                <wp:simplePos x="0" y="0"/>
                <wp:positionH relativeFrom="column">
                  <wp:posOffset>121920</wp:posOffset>
                </wp:positionH>
                <wp:positionV relativeFrom="paragraph">
                  <wp:posOffset>4116070</wp:posOffset>
                </wp:positionV>
                <wp:extent cx="5250180" cy="2359660"/>
                <wp:effectExtent l="0" t="0" r="7620" b="2540"/>
                <wp:wrapTight wrapText="bothSides">
                  <wp:wrapPolygon edited="0">
                    <wp:start x="0" y="0"/>
                    <wp:lineTo x="0" y="21449"/>
                    <wp:lineTo x="21553" y="21449"/>
                    <wp:lineTo x="21553" y="0"/>
                    <wp:lineTo x="0" y="0"/>
                  </wp:wrapPolygon>
                </wp:wrapTight>
                <wp:docPr id="9389796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0180" cy="2359660"/>
                        </a:xfrm>
                        <a:prstGeom prst="rect">
                          <a:avLst/>
                        </a:prstGeom>
                        <a:ln w="38100"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311FA" w14:textId="77777777" w:rsidR="00B22589" w:rsidRPr="00BF4F79" w:rsidRDefault="00B22589" w:rsidP="00B22589">
                            <w:pPr>
                              <w:rPr>
                                <w:rFonts w:ascii="Comic Sans MS" w:hAnsi="Comic Sans MS"/>
                                <w:color w:val="339900" w:themeColor="accent5"/>
                                <w:sz w:val="40"/>
                                <w:szCs w:val="40"/>
                              </w:rPr>
                            </w:pPr>
                            <w:r w:rsidRPr="00BF4F79">
                              <w:rPr>
                                <w:rFonts w:ascii="Comic Sans MS" w:hAnsi="Comic Sans MS"/>
                                <w:color w:val="339900" w:themeColor="accent5"/>
                                <w:sz w:val="40"/>
                                <w:szCs w:val="40"/>
                              </w:rPr>
                              <w:t>I will be finished when…</w:t>
                            </w:r>
                          </w:p>
                          <w:p w14:paraId="7ED586F2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45769E1" wp14:editId="788599E0">
                                  <wp:extent cx="736600" cy="736600"/>
                                  <wp:effectExtent l="0" t="0" r="6350" b="6350"/>
                                  <wp:docPr id="1233919808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6600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A6FE07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</w:p>
                          <w:p w14:paraId="016C4629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</w:p>
                          <w:p w14:paraId="31CC50C9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</w:p>
                          <w:p w14:paraId="06440A36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</w:p>
                          <w:p w14:paraId="7B487AC4" w14:textId="77777777" w:rsidR="00B22589" w:rsidRDefault="00B22589" w:rsidP="00B22589">
                            <w:pPr>
                              <w:rPr>
                                <w:rFonts w:ascii="Century Gothic" w:hAnsi="Century Gothic"/>
                                <w:color w:val="267200" w:themeColor="accent5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7918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9.6pt;margin-top:324.1pt;width:413.4pt;height:185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" fillcolor="white [3201]" stroked="f" strokeweight="3pt">
                <v:stroke startarrowwidth="wide" startarrowlength="long" endarrowwidth="wide" endarrowlength="long" joinstyle="round"/>
                <v:textbox>
                  <w:txbxContent>
                    <w:p w14:paraId="460311FA" w14:textId="77777777" w:rsidR="00B22589" w:rsidRPr="00BF4F79" w:rsidRDefault="00B22589" w:rsidP="00B22589">
                      <w:pPr>
                        <w:rPr>
                          <w:rFonts w:ascii="Comic Sans MS" w:hAnsi="Comic Sans MS"/>
                          <w:color w:val="339900" w:themeColor="accent5"/>
                          <w:sz w:val="40"/>
                          <w:szCs w:val="40"/>
                        </w:rPr>
                      </w:pPr>
                      <w:r w:rsidRPr="00BF4F79">
                        <w:rPr>
                          <w:rFonts w:ascii="Comic Sans MS" w:hAnsi="Comic Sans MS"/>
                          <w:color w:val="339900" w:themeColor="accent5"/>
                          <w:sz w:val="40"/>
                          <w:szCs w:val="40"/>
                        </w:rPr>
                        <w:t>I will be finished when…</w:t>
                      </w:r>
                    </w:p>
                    <w:p w14:paraId="7ED586F2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145769E1" wp14:editId="788599E0">
                            <wp:extent cx="736600" cy="736600"/>
                            <wp:effectExtent l="0" t="0" r="6350" b="6350"/>
                            <wp:docPr id="1233919808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6600" cy="736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A6FE07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</w:p>
                    <w:p w14:paraId="016C4629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</w:p>
                    <w:p w14:paraId="31CC50C9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</w:p>
                    <w:p w14:paraId="06440A36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</w:p>
                    <w:p w14:paraId="7B487AC4" w14:textId="77777777" w:rsidR="00B22589" w:rsidRDefault="00B22589" w:rsidP="00B22589">
                      <w:pPr>
                        <w:rPr>
                          <w:rFonts w:ascii="Century Gothic" w:hAnsi="Century Gothic"/>
                          <w:color w:val="267200" w:themeColor="accent5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2181D17" w14:textId="77777777" w:rsidR="00B22589" w:rsidRPr="003A7C84" w:rsidRDefault="00B22589" w:rsidP="00B22589"/>
    <w:p w14:paraId="0220E30F" w14:textId="77777777" w:rsidR="00B22589" w:rsidRPr="003A7C84" w:rsidRDefault="00B22589" w:rsidP="00B22589"/>
    <w:p w14:paraId="42B378E9" w14:textId="77777777" w:rsidR="00B22589" w:rsidRPr="003A7C84" w:rsidRDefault="00B22589" w:rsidP="00B22589"/>
    <w:p w14:paraId="7A3260E7" w14:textId="77777777" w:rsidR="00B22589" w:rsidRPr="003A7C84" w:rsidRDefault="00B22589" w:rsidP="00B22589"/>
    <w:p w14:paraId="79BC8217" w14:textId="77777777" w:rsidR="00B22589" w:rsidRPr="003A7C84" w:rsidRDefault="00B22589" w:rsidP="00B22589"/>
    <w:p w14:paraId="4FD79614" w14:textId="77777777" w:rsidR="00B22589" w:rsidRDefault="00B22589" w:rsidP="00B22589"/>
    <w:p w14:paraId="1CA5627F" w14:textId="77777777" w:rsidR="00B22589" w:rsidRDefault="00B22589" w:rsidP="00B22589"/>
    <w:p w14:paraId="31E3CB6B" w14:textId="77777777" w:rsidR="00BA6447" w:rsidRPr="00422133" w:rsidRDefault="00BA6447" w:rsidP="00422133"/>
    <w:sectPr w:rsidR="00BA6447" w:rsidRPr="00422133" w:rsidSect="00A6051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C415" w14:textId="77777777" w:rsidR="00F616CC" w:rsidRPr="00C6783D" w:rsidRDefault="00F616CC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23E7EDF" w14:textId="77777777" w:rsidR="00F616CC" w:rsidRPr="00C6783D" w:rsidRDefault="00F616CC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A42F7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0F2A760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8D95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3FEB" w14:textId="77777777" w:rsidR="00F616CC" w:rsidRPr="00C6783D" w:rsidRDefault="00F616CC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315C554F" w14:textId="77777777" w:rsidR="00F616CC" w:rsidRPr="00C6783D" w:rsidRDefault="00F616CC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C920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FF18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CE68357" wp14:editId="52496A42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8194C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6835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7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68194C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57E5505" wp14:editId="3A908200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D80407" wp14:editId="7E1F6C10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3B269B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DB64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89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65BF1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22589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16CC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CE822"/>
  <w15:chartTrackingRefBased/>
  <w15:docId w15:val="{760D81F5-6E41-482E-AC75-796E5200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22589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diagramColors" Target="diagrams/colors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230C96E-E978-4E3D-955E-3ECD3E9F34CD}" type="doc">
      <dgm:prSet loTypeId="urn:microsoft.com/office/officeart/2005/8/layout/chevron2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en-GB"/>
        </a:p>
      </dgm:t>
    </dgm:pt>
    <dgm:pt modelId="{FE6ED44E-8BEB-4653-AFD1-77024A9B11CA}">
      <dgm:prSet phldrT="[Text]"/>
      <dgm:spPr>
        <a:solidFill>
          <a:schemeClr val="accent5">
            <a:lumMod val="20000"/>
            <a:lumOff val="80000"/>
          </a:schemeClr>
        </a:solidFill>
        <a:ln>
          <a:solidFill>
            <a:schemeClr val="accent5">
              <a:lumMod val="20000"/>
              <a:lumOff val="80000"/>
            </a:schemeClr>
          </a:solidFill>
        </a:ln>
      </dgm:spPr>
      <dgm:t>
        <a:bodyPr/>
        <a:lstStyle/>
        <a:p>
          <a:r>
            <a:rPr lang="en-GB"/>
            <a:t>1</a:t>
          </a:r>
        </a:p>
      </dgm:t>
    </dgm:pt>
    <dgm:pt modelId="{1DB0C85F-D59E-4F15-8AA5-11B8E6086ADC}" type="parTrans" cxnId="{367FE3FB-C0D3-4E22-95F3-7B2D136393BB}">
      <dgm:prSet/>
      <dgm:spPr/>
      <dgm:t>
        <a:bodyPr/>
        <a:lstStyle/>
        <a:p>
          <a:endParaRPr lang="en-GB"/>
        </a:p>
      </dgm:t>
    </dgm:pt>
    <dgm:pt modelId="{AA4A53D0-DE6E-46CF-9582-A74C68D77DFA}" type="sibTrans" cxnId="{367FE3FB-C0D3-4E22-95F3-7B2D136393BB}">
      <dgm:prSet/>
      <dgm:spPr/>
      <dgm:t>
        <a:bodyPr/>
        <a:lstStyle/>
        <a:p>
          <a:endParaRPr lang="en-GB"/>
        </a:p>
      </dgm:t>
    </dgm:pt>
    <dgm:pt modelId="{F6A44898-D7F9-4A4F-9235-36B90D891BB1}">
      <dgm:prSet phldrT="[Text]"/>
      <dgm:spPr>
        <a:solidFill>
          <a:schemeClr val="accent5">
            <a:lumMod val="40000"/>
            <a:lumOff val="60000"/>
          </a:schemeClr>
        </a:solidFill>
        <a:ln>
          <a:solidFill>
            <a:schemeClr val="accent5">
              <a:lumMod val="40000"/>
              <a:lumOff val="60000"/>
            </a:schemeClr>
          </a:solidFill>
        </a:ln>
      </dgm:spPr>
      <dgm:t>
        <a:bodyPr/>
        <a:lstStyle/>
        <a:p>
          <a:r>
            <a:rPr lang="en-GB"/>
            <a:t>2</a:t>
          </a:r>
        </a:p>
      </dgm:t>
    </dgm:pt>
    <dgm:pt modelId="{CAF155DB-C441-4197-AB87-B5ACEE08C579}" type="parTrans" cxnId="{8986D6A2-761A-49DF-8CB6-56A2BDDAFDB4}">
      <dgm:prSet/>
      <dgm:spPr/>
      <dgm:t>
        <a:bodyPr/>
        <a:lstStyle/>
        <a:p>
          <a:endParaRPr lang="en-GB"/>
        </a:p>
      </dgm:t>
    </dgm:pt>
    <dgm:pt modelId="{042C4777-19F1-4C1F-9DDE-D5008977DD27}" type="sibTrans" cxnId="{8986D6A2-761A-49DF-8CB6-56A2BDDAFDB4}">
      <dgm:prSet/>
      <dgm:spPr/>
      <dgm:t>
        <a:bodyPr/>
        <a:lstStyle/>
        <a:p>
          <a:endParaRPr lang="en-GB"/>
        </a:p>
      </dgm:t>
    </dgm:pt>
    <dgm:pt modelId="{5EC23FA5-3C14-4F8F-AB92-C8E187179B59}">
      <dgm:prSet phldrT="[Text]"/>
      <dgm:spPr>
        <a:solidFill>
          <a:schemeClr val="accent5">
            <a:lumMod val="60000"/>
            <a:lumOff val="40000"/>
          </a:schemeClr>
        </a:solidFill>
        <a:ln>
          <a:solidFill>
            <a:schemeClr val="accent5">
              <a:lumMod val="60000"/>
              <a:lumOff val="40000"/>
            </a:schemeClr>
          </a:solidFill>
        </a:ln>
      </dgm:spPr>
      <dgm:t>
        <a:bodyPr/>
        <a:lstStyle/>
        <a:p>
          <a:r>
            <a:rPr lang="en-GB"/>
            <a:t>3</a:t>
          </a:r>
        </a:p>
      </dgm:t>
    </dgm:pt>
    <dgm:pt modelId="{3811419E-5463-456C-9917-EC13C390DF92}" type="parTrans" cxnId="{A4A32CC1-815E-443B-9BD8-C314FE2F6CB6}">
      <dgm:prSet/>
      <dgm:spPr/>
      <dgm:t>
        <a:bodyPr/>
        <a:lstStyle/>
        <a:p>
          <a:endParaRPr lang="en-GB"/>
        </a:p>
      </dgm:t>
    </dgm:pt>
    <dgm:pt modelId="{41675A01-3350-41FE-9005-6700BCA6F9F8}" type="sibTrans" cxnId="{A4A32CC1-815E-443B-9BD8-C314FE2F6CB6}">
      <dgm:prSet/>
      <dgm:spPr/>
      <dgm:t>
        <a:bodyPr/>
        <a:lstStyle/>
        <a:p>
          <a:endParaRPr lang="en-GB"/>
        </a:p>
      </dgm:t>
    </dgm:pt>
    <dgm:pt modelId="{DA4DCAE1-B6DB-4AA7-B177-DB7FFE5ABC5E}">
      <dgm:prSet/>
      <dgm:spPr>
        <a:solidFill>
          <a:schemeClr val="accent5">
            <a:lumMod val="75000"/>
          </a:schemeClr>
        </a:solidFill>
        <a:ln>
          <a:solidFill>
            <a:schemeClr val="accent5">
              <a:lumMod val="75000"/>
            </a:schemeClr>
          </a:solidFill>
        </a:ln>
      </dgm:spPr>
      <dgm:t>
        <a:bodyPr/>
        <a:lstStyle/>
        <a:p>
          <a:r>
            <a:rPr lang="en-GB">
              <a:solidFill>
                <a:schemeClr val="bg1"/>
              </a:solidFill>
            </a:rPr>
            <a:t>4</a:t>
          </a:r>
        </a:p>
      </dgm:t>
    </dgm:pt>
    <dgm:pt modelId="{5473361E-82C0-491A-9C84-6237F2F7CFAC}" type="parTrans" cxnId="{157B72D0-3D47-4195-AAC3-12D7FE341D6C}">
      <dgm:prSet/>
      <dgm:spPr/>
      <dgm:t>
        <a:bodyPr/>
        <a:lstStyle/>
        <a:p>
          <a:endParaRPr lang="en-GB"/>
        </a:p>
      </dgm:t>
    </dgm:pt>
    <dgm:pt modelId="{174F61E9-4579-41CD-8AC9-960C21C57087}" type="sibTrans" cxnId="{157B72D0-3D47-4195-AAC3-12D7FE341D6C}">
      <dgm:prSet/>
      <dgm:spPr/>
      <dgm:t>
        <a:bodyPr/>
        <a:lstStyle/>
        <a:p>
          <a:endParaRPr lang="en-GB"/>
        </a:p>
      </dgm:t>
    </dgm:pt>
    <dgm:pt modelId="{CB70867B-0EF6-429F-9B22-E3C6E890FC9F}">
      <dgm:prSet/>
      <dgm:spPr>
        <a:solidFill>
          <a:schemeClr val="accent5">
            <a:lumMod val="50000"/>
          </a:schemeClr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r>
            <a:rPr lang="en-GB">
              <a:solidFill>
                <a:schemeClr val="bg1"/>
              </a:solidFill>
            </a:rPr>
            <a:t>5</a:t>
          </a:r>
        </a:p>
      </dgm:t>
    </dgm:pt>
    <dgm:pt modelId="{CAA2FCF7-281F-4CAC-89AE-68710C11D895}" type="parTrans" cxnId="{C63068A9-4DCC-45DA-8B34-241999CF141F}">
      <dgm:prSet/>
      <dgm:spPr/>
      <dgm:t>
        <a:bodyPr/>
        <a:lstStyle/>
        <a:p>
          <a:endParaRPr lang="en-GB"/>
        </a:p>
      </dgm:t>
    </dgm:pt>
    <dgm:pt modelId="{CBB0D863-9515-4263-BFFF-1E17DD4257D3}" type="sibTrans" cxnId="{C63068A9-4DCC-45DA-8B34-241999CF141F}">
      <dgm:prSet/>
      <dgm:spPr/>
      <dgm:t>
        <a:bodyPr/>
        <a:lstStyle/>
        <a:p>
          <a:endParaRPr lang="en-GB"/>
        </a:p>
      </dgm:t>
    </dgm:pt>
    <dgm:pt modelId="{2B049BD7-E7AC-4C9D-AF0C-A9E31230BF91}" type="pres">
      <dgm:prSet presAssocID="{5230C96E-E978-4E3D-955E-3ECD3E9F34CD}" presName="linearFlow" presStyleCnt="0">
        <dgm:presLayoutVars>
          <dgm:dir/>
          <dgm:animLvl val="lvl"/>
          <dgm:resizeHandles val="exact"/>
        </dgm:presLayoutVars>
      </dgm:prSet>
      <dgm:spPr/>
    </dgm:pt>
    <dgm:pt modelId="{B3273C59-5DE4-40A9-95EB-F4CA223D3909}" type="pres">
      <dgm:prSet presAssocID="{FE6ED44E-8BEB-4653-AFD1-77024A9B11CA}" presName="composite" presStyleCnt="0"/>
      <dgm:spPr/>
    </dgm:pt>
    <dgm:pt modelId="{34538027-1DE8-4922-A329-2EC93AC0A40C}" type="pres">
      <dgm:prSet presAssocID="{FE6ED44E-8BEB-4653-AFD1-77024A9B11CA}" presName="parentText" presStyleLbl="alignNode1" presStyleIdx="0" presStyleCnt="5">
        <dgm:presLayoutVars>
          <dgm:chMax val="1"/>
          <dgm:bulletEnabled val="1"/>
        </dgm:presLayoutVars>
      </dgm:prSet>
      <dgm:spPr/>
    </dgm:pt>
    <dgm:pt modelId="{5E83AD71-0977-450D-8F25-FD93AA76DDC0}" type="pres">
      <dgm:prSet presAssocID="{FE6ED44E-8BEB-4653-AFD1-77024A9B11CA}" presName="descendantText" presStyleLbl="alignAcc1" presStyleIdx="0" presStyleCnt="5">
        <dgm:presLayoutVars>
          <dgm:bulletEnabled val="1"/>
        </dgm:presLayoutVars>
      </dgm:prSet>
      <dgm:spPr>
        <a:ln>
          <a:solidFill>
            <a:schemeClr val="accent5">
              <a:lumMod val="20000"/>
              <a:lumOff val="80000"/>
            </a:schemeClr>
          </a:solidFill>
        </a:ln>
      </dgm:spPr>
    </dgm:pt>
    <dgm:pt modelId="{9D944D58-8B97-4A54-BFB6-F42BE5140FB3}" type="pres">
      <dgm:prSet presAssocID="{AA4A53D0-DE6E-46CF-9582-A74C68D77DFA}" presName="sp" presStyleCnt="0"/>
      <dgm:spPr/>
    </dgm:pt>
    <dgm:pt modelId="{CD704EFA-6920-4E01-812B-90BC74FBC4EF}" type="pres">
      <dgm:prSet presAssocID="{F6A44898-D7F9-4A4F-9235-36B90D891BB1}" presName="composite" presStyleCnt="0"/>
      <dgm:spPr/>
    </dgm:pt>
    <dgm:pt modelId="{5654CB1B-0D3C-43ED-8C8C-0B141071ED93}" type="pres">
      <dgm:prSet presAssocID="{F6A44898-D7F9-4A4F-9235-36B90D891BB1}" presName="parentText" presStyleLbl="alignNode1" presStyleIdx="1" presStyleCnt="5">
        <dgm:presLayoutVars>
          <dgm:chMax val="1"/>
          <dgm:bulletEnabled val="1"/>
        </dgm:presLayoutVars>
      </dgm:prSet>
      <dgm:spPr/>
    </dgm:pt>
    <dgm:pt modelId="{08802655-EEAA-4FD2-9FA5-9946ACFE91AC}" type="pres">
      <dgm:prSet presAssocID="{F6A44898-D7F9-4A4F-9235-36B90D891BB1}" presName="descendantText" presStyleLbl="alignAcc1" presStyleIdx="1" presStyleCnt="5">
        <dgm:presLayoutVars>
          <dgm:bulletEnabled val="1"/>
        </dgm:presLayoutVars>
      </dgm:prSet>
      <dgm:spPr>
        <a:ln>
          <a:solidFill>
            <a:schemeClr val="accent5">
              <a:lumMod val="40000"/>
              <a:lumOff val="60000"/>
            </a:schemeClr>
          </a:solidFill>
        </a:ln>
      </dgm:spPr>
    </dgm:pt>
    <dgm:pt modelId="{C1DC1A65-6571-43A9-81C8-530C3A25BFAE}" type="pres">
      <dgm:prSet presAssocID="{042C4777-19F1-4C1F-9DDE-D5008977DD27}" presName="sp" presStyleCnt="0"/>
      <dgm:spPr/>
    </dgm:pt>
    <dgm:pt modelId="{5C74B5B9-151B-4E57-B02D-AE58DB56E983}" type="pres">
      <dgm:prSet presAssocID="{5EC23FA5-3C14-4F8F-AB92-C8E187179B59}" presName="composite" presStyleCnt="0"/>
      <dgm:spPr/>
    </dgm:pt>
    <dgm:pt modelId="{FA271A6A-DCAC-4FEA-BF0C-4610C887AFF5}" type="pres">
      <dgm:prSet presAssocID="{5EC23FA5-3C14-4F8F-AB92-C8E187179B59}" presName="parentText" presStyleLbl="alignNode1" presStyleIdx="2" presStyleCnt="5">
        <dgm:presLayoutVars>
          <dgm:chMax val="1"/>
          <dgm:bulletEnabled val="1"/>
        </dgm:presLayoutVars>
      </dgm:prSet>
      <dgm:spPr/>
    </dgm:pt>
    <dgm:pt modelId="{FD5F0129-A6B7-4AE3-8C39-24FBF985EEEE}" type="pres">
      <dgm:prSet presAssocID="{5EC23FA5-3C14-4F8F-AB92-C8E187179B59}" presName="descendantText" presStyleLbl="alignAcc1" presStyleIdx="2" presStyleCnt="5">
        <dgm:presLayoutVars>
          <dgm:bulletEnabled val="1"/>
        </dgm:presLayoutVars>
      </dgm:prSet>
      <dgm:spPr>
        <a:ln>
          <a:solidFill>
            <a:schemeClr val="accent5">
              <a:lumMod val="60000"/>
              <a:lumOff val="40000"/>
            </a:schemeClr>
          </a:solidFill>
        </a:ln>
      </dgm:spPr>
    </dgm:pt>
    <dgm:pt modelId="{023F391F-8C60-45F3-BDE9-13048563EBCA}" type="pres">
      <dgm:prSet presAssocID="{41675A01-3350-41FE-9005-6700BCA6F9F8}" presName="sp" presStyleCnt="0"/>
      <dgm:spPr/>
    </dgm:pt>
    <dgm:pt modelId="{38CE1A4F-735A-4B81-B076-D8E62A747EC4}" type="pres">
      <dgm:prSet presAssocID="{DA4DCAE1-B6DB-4AA7-B177-DB7FFE5ABC5E}" presName="composite" presStyleCnt="0"/>
      <dgm:spPr/>
    </dgm:pt>
    <dgm:pt modelId="{F6DF14EC-001D-4325-A3B5-A4C827A3D5B4}" type="pres">
      <dgm:prSet presAssocID="{DA4DCAE1-B6DB-4AA7-B177-DB7FFE5ABC5E}" presName="parentText" presStyleLbl="alignNode1" presStyleIdx="3" presStyleCnt="5">
        <dgm:presLayoutVars>
          <dgm:chMax val="1"/>
          <dgm:bulletEnabled val="1"/>
        </dgm:presLayoutVars>
      </dgm:prSet>
      <dgm:spPr/>
    </dgm:pt>
    <dgm:pt modelId="{138C0A76-9F90-49C6-9BD4-A3AF3DAF3AF9}" type="pres">
      <dgm:prSet presAssocID="{DA4DCAE1-B6DB-4AA7-B177-DB7FFE5ABC5E}" presName="descendantText" presStyleLbl="alignAcc1" presStyleIdx="3" presStyleCnt="5">
        <dgm:presLayoutVars>
          <dgm:bulletEnabled val="1"/>
        </dgm:presLayoutVars>
      </dgm:prSet>
      <dgm:spPr>
        <a:ln>
          <a:solidFill>
            <a:schemeClr val="accent5">
              <a:lumMod val="75000"/>
            </a:schemeClr>
          </a:solidFill>
        </a:ln>
      </dgm:spPr>
    </dgm:pt>
    <dgm:pt modelId="{E13585EE-4F6E-4925-A7F1-5961FBE803D0}" type="pres">
      <dgm:prSet presAssocID="{174F61E9-4579-41CD-8AC9-960C21C57087}" presName="sp" presStyleCnt="0"/>
      <dgm:spPr/>
    </dgm:pt>
    <dgm:pt modelId="{37AB19DE-140D-4404-BAA9-75C940A08D7C}" type="pres">
      <dgm:prSet presAssocID="{CB70867B-0EF6-429F-9B22-E3C6E890FC9F}" presName="composite" presStyleCnt="0"/>
      <dgm:spPr/>
    </dgm:pt>
    <dgm:pt modelId="{3E92081E-3ECD-46CE-91F8-44283554B8C9}" type="pres">
      <dgm:prSet presAssocID="{CB70867B-0EF6-429F-9B22-E3C6E890FC9F}" presName="parentText" presStyleLbl="alignNode1" presStyleIdx="4" presStyleCnt="5">
        <dgm:presLayoutVars>
          <dgm:chMax val="1"/>
          <dgm:bulletEnabled val="1"/>
        </dgm:presLayoutVars>
      </dgm:prSet>
      <dgm:spPr/>
    </dgm:pt>
    <dgm:pt modelId="{2F5F004D-223B-4336-91A5-D69AF66B52C4}" type="pres">
      <dgm:prSet presAssocID="{CB70867B-0EF6-429F-9B22-E3C6E890FC9F}" presName="descendantText" presStyleLbl="alignAcc1" presStyleIdx="4" presStyleCnt="5">
        <dgm:presLayoutVars>
          <dgm:bulletEnabled val="1"/>
        </dgm:presLayoutVars>
      </dgm:prSet>
      <dgm:spPr>
        <a:ln>
          <a:solidFill>
            <a:schemeClr val="accent5">
              <a:lumMod val="50000"/>
            </a:schemeClr>
          </a:solidFill>
        </a:ln>
      </dgm:spPr>
    </dgm:pt>
  </dgm:ptLst>
  <dgm:cxnLst>
    <dgm:cxn modelId="{AF93812A-6B69-40F4-AF44-93991F2CC315}" type="presOf" srcId="{FE6ED44E-8BEB-4653-AFD1-77024A9B11CA}" destId="{34538027-1DE8-4922-A329-2EC93AC0A40C}" srcOrd="0" destOrd="0" presId="urn:microsoft.com/office/officeart/2005/8/layout/chevron2"/>
    <dgm:cxn modelId="{18B40448-93CA-489E-BB54-38E50E1B79B3}" type="presOf" srcId="{CB70867B-0EF6-429F-9B22-E3C6E890FC9F}" destId="{3E92081E-3ECD-46CE-91F8-44283554B8C9}" srcOrd="0" destOrd="0" presId="urn:microsoft.com/office/officeart/2005/8/layout/chevron2"/>
    <dgm:cxn modelId="{8C04606E-5032-44BD-B86A-01A72AD70269}" type="presOf" srcId="{5EC23FA5-3C14-4F8F-AB92-C8E187179B59}" destId="{FA271A6A-DCAC-4FEA-BF0C-4610C887AFF5}" srcOrd="0" destOrd="0" presId="urn:microsoft.com/office/officeart/2005/8/layout/chevron2"/>
    <dgm:cxn modelId="{A8AB9455-AC29-4834-BD7A-BD4C0704E9DA}" type="presOf" srcId="{F6A44898-D7F9-4A4F-9235-36B90D891BB1}" destId="{5654CB1B-0D3C-43ED-8C8C-0B141071ED93}" srcOrd="0" destOrd="0" presId="urn:microsoft.com/office/officeart/2005/8/layout/chevron2"/>
    <dgm:cxn modelId="{387B7D87-64A8-4203-99D2-92B6A5D335DC}" type="presOf" srcId="{DA4DCAE1-B6DB-4AA7-B177-DB7FFE5ABC5E}" destId="{F6DF14EC-001D-4325-A3B5-A4C827A3D5B4}" srcOrd="0" destOrd="0" presId="urn:microsoft.com/office/officeart/2005/8/layout/chevron2"/>
    <dgm:cxn modelId="{8986D6A2-761A-49DF-8CB6-56A2BDDAFDB4}" srcId="{5230C96E-E978-4E3D-955E-3ECD3E9F34CD}" destId="{F6A44898-D7F9-4A4F-9235-36B90D891BB1}" srcOrd="1" destOrd="0" parTransId="{CAF155DB-C441-4197-AB87-B5ACEE08C579}" sibTransId="{042C4777-19F1-4C1F-9DDE-D5008977DD27}"/>
    <dgm:cxn modelId="{C63068A9-4DCC-45DA-8B34-241999CF141F}" srcId="{5230C96E-E978-4E3D-955E-3ECD3E9F34CD}" destId="{CB70867B-0EF6-429F-9B22-E3C6E890FC9F}" srcOrd="4" destOrd="0" parTransId="{CAA2FCF7-281F-4CAC-89AE-68710C11D895}" sibTransId="{CBB0D863-9515-4263-BFFF-1E17DD4257D3}"/>
    <dgm:cxn modelId="{A4A32CC1-815E-443B-9BD8-C314FE2F6CB6}" srcId="{5230C96E-E978-4E3D-955E-3ECD3E9F34CD}" destId="{5EC23FA5-3C14-4F8F-AB92-C8E187179B59}" srcOrd="2" destOrd="0" parTransId="{3811419E-5463-456C-9917-EC13C390DF92}" sibTransId="{41675A01-3350-41FE-9005-6700BCA6F9F8}"/>
    <dgm:cxn modelId="{157B72D0-3D47-4195-AAC3-12D7FE341D6C}" srcId="{5230C96E-E978-4E3D-955E-3ECD3E9F34CD}" destId="{DA4DCAE1-B6DB-4AA7-B177-DB7FFE5ABC5E}" srcOrd="3" destOrd="0" parTransId="{5473361E-82C0-491A-9C84-6237F2F7CFAC}" sibTransId="{174F61E9-4579-41CD-8AC9-960C21C57087}"/>
    <dgm:cxn modelId="{896FBFE2-87B4-47D5-8FBC-9E968B3325C2}" type="presOf" srcId="{5230C96E-E978-4E3D-955E-3ECD3E9F34CD}" destId="{2B049BD7-E7AC-4C9D-AF0C-A9E31230BF91}" srcOrd="0" destOrd="0" presId="urn:microsoft.com/office/officeart/2005/8/layout/chevron2"/>
    <dgm:cxn modelId="{367FE3FB-C0D3-4E22-95F3-7B2D136393BB}" srcId="{5230C96E-E978-4E3D-955E-3ECD3E9F34CD}" destId="{FE6ED44E-8BEB-4653-AFD1-77024A9B11CA}" srcOrd="0" destOrd="0" parTransId="{1DB0C85F-D59E-4F15-8AA5-11B8E6086ADC}" sibTransId="{AA4A53D0-DE6E-46CF-9582-A74C68D77DFA}"/>
    <dgm:cxn modelId="{15E744F7-7B20-4B8A-8CFE-A1F5838C51B0}" type="presParOf" srcId="{2B049BD7-E7AC-4C9D-AF0C-A9E31230BF91}" destId="{B3273C59-5DE4-40A9-95EB-F4CA223D3909}" srcOrd="0" destOrd="0" presId="urn:microsoft.com/office/officeart/2005/8/layout/chevron2"/>
    <dgm:cxn modelId="{7A4E0DBD-2575-4E86-B2BE-64647760B7B6}" type="presParOf" srcId="{B3273C59-5DE4-40A9-95EB-F4CA223D3909}" destId="{34538027-1DE8-4922-A329-2EC93AC0A40C}" srcOrd="0" destOrd="0" presId="urn:microsoft.com/office/officeart/2005/8/layout/chevron2"/>
    <dgm:cxn modelId="{98DB1702-5E9C-421E-9F46-ADF02C7FD240}" type="presParOf" srcId="{B3273C59-5DE4-40A9-95EB-F4CA223D3909}" destId="{5E83AD71-0977-450D-8F25-FD93AA76DDC0}" srcOrd="1" destOrd="0" presId="urn:microsoft.com/office/officeart/2005/8/layout/chevron2"/>
    <dgm:cxn modelId="{FF51408D-6AF9-48BF-A2DF-505A6A66C67A}" type="presParOf" srcId="{2B049BD7-E7AC-4C9D-AF0C-A9E31230BF91}" destId="{9D944D58-8B97-4A54-BFB6-F42BE5140FB3}" srcOrd="1" destOrd="0" presId="urn:microsoft.com/office/officeart/2005/8/layout/chevron2"/>
    <dgm:cxn modelId="{E7732A33-9ACE-4D36-8E89-4239FBE25630}" type="presParOf" srcId="{2B049BD7-E7AC-4C9D-AF0C-A9E31230BF91}" destId="{CD704EFA-6920-4E01-812B-90BC74FBC4EF}" srcOrd="2" destOrd="0" presId="urn:microsoft.com/office/officeart/2005/8/layout/chevron2"/>
    <dgm:cxn modelId="{B85FA1BA-2FFD-4CE7-AEB8-9D867C044FEC}" type="presParOf" srcId="{CD704EFA-6920-4E01-812B-90BC74FBC4EF}" destId="{5654CB1B-0D3C-43ED-8C8C-0B141071ED93}" srcOrd="0" destOrd="0" presId="urn:microsoft.com/office/officeart/2005/8/layout/chevron2"/>
    <dgm:cxn modelId="{E3675ACD-6AB7-4688-97BA-D3002ED8FEDF}" type="presParOf" srcId="{CD704EFA-6920-4E01-812B-90BC74FBC4EF}" destId="{08802655-EEAA-4FD2-9FA5-9946ACFE91AC}" srcOrd="1" destOrd="0" presId="urn:microsoft.com/office/officeart/2005/8/layout/chevron2"/>
    <dgm:cxn modelId="{C45D41B1-63B5-4798-824B-ED7FBD7479C5}" type="presParOf" srcId="{2B049BD7-E7AC-4C9D-AF0C-A9E31230BF91}" destId="{C1DC1A65-6571-43A9-81C8-530C3A25BFAE}" srcOrd="3" destOrd="0" presId="urn:microsoft.com/office/officeart/2005/8/layout/chevron2"/>
    <dgm:cxn modelId="{E9279461-9239-4010-A7CC-D88D6B289688}" type="presParOf" srcId="{2B049BD7-E7AC-4C9D-AF0C-A9E31230BF91}" destId="{5C74B5B9-151B-4E57-B02D-AE58DB56E983}" srcOrd="4" destOrd="0" presId="urn:microsoft.com/office/officeart/2005/8/layout/chevron2"/>
    <dgm:cxn modelId="{A1AB1A58-B29A-4AF8-91A0-A5B5BD015938}" type="presParOf" srcId="{5C74B5B9-151B-4E57-B02D-AE58DB56E983}" destId="{FA271A6A-DCAC-4FEA-BF0C-4610C887AFF5}" srcOrd="0" destOrd="0" presId="urn:microsoft.com/office/officeart/2005/8/layout/chevron2"/>
    <dgm:cxn modelId="{F8B64108-F379-4BD3-9D28-0E7298AE9482}" type="presParOf" srcId="{5C74B5B9-151B-4E57-B02D-AE58DB56E983}" destId="{FD5F0129-A6B7-4AE3-8C39-24FBF985EEEE}" srcOrd="1" destOrd="0" presId="urn:microsoft.com/office/officeart/2005/8/layout/chevron2"/>
    <dgm:cxn modelId="{CF0BA20B-4CB8-426B-8C89-B519065A1577}" type="presParOf" srcId="{2B049BD7-E7AC-4C9D-AF0C-A9E31230BF91}" destId="{023F391F-8C60-45F3-BDE9-13048563EBCA}" srcOrd="5" destOrd="0" presId="urn:microsoft.com/office/officeart/2005/8/layout/chevron2"/>
    <dgm:cxn modelId="{8FE631AC-EAF4-4933-BC69-57C0F75C36AF}" type="presParOf" srcId="{2B049BD7-E7AC-4C9D-AF0C-A9E31230BF91}" destId="{38CE1A4F-735A-4B81-B076-D8E62A747EC4}" srcOrd="6" destOrd="0" presId="urn:microsoft.com/office/officeart/2005/8/layout/chevron2"/>
    <dgm:cxn modelId="{F413E765-E4E3-434B-BE89-8D23F5BE1D46}" type="presParOf" srcId="{38CE1A4F-735A-4B81-B076-D8E62A747EC4}" destId="{F6DF14EC-001D-4325-A3B5-A4C827A3D5B4}" srcOrd="0" destOrd="0" presId="urn:microsoft.com/office/officeart/2005/8/layout/chevron2"/>
    <dgm:cxn modelId="{1C924EFF-C495-4FAE-9DBC-E2E32ADCDF34}" type="presParOf" srcId="{38CE1A4F-735A-4B81-B076-D8E62A747EC4}" destId="{138C0A76-9F90-49C6-9BD4-A3AF3DAF3AF9}" srcOrd="1" destOrd="0" presId="urn:microsoft.com/office/officeart/2005/8/layout/chevron2"/>
    <dgm:cxn modelId="{DE22C0D0-8519-4F0C-B84C-D51FB2E63F43}" type="presParOf" srcId="{2B049BD7-E7AC-4C9D-AF0C-A9E31230BF91}" destId="{E13585EE-4F6E-4925-A7F1-5961FBE803D0}" srcOrd="7" destOrd="0" presId="urn:microsoft.com/office/officeart/2005/8/layout/chevron2"/>
    <dgm:cxn modelId="{3E83A5C9-C7AC-41FC-A675-02F79D294494}" type="presParOf" srcId="{2B049BD7-E7AC-4C9D-AF0C-A9E31230BF91}" destId="{37AB19DE-140D-4404-BAA9-75C940A08D7C}" srcOrd="8" destOrd="0" presId="urn:microsoft.com/office/officeart/2005/8/layout/chevron2"/>
    <dgm:cxn modelId="{04BE526A-0E27-496B-8FE4-8AA70A8DF30D}" type="presParOf" srcId="{37AB19DE-140D-4404-BAA9-75C940A08D7C}" destId="{3E92081E-3ECD-46CE-91F8-44283554B8C9}" srcOrd="0" destOrd="0" presId="urn:microsoft.com/office/officeart/2005/8/layout/chevron2"/>
    <dgm:cxn modelId="{F849165C-2619-473F-821F-80B97B245A98}" type="presParOf" srcId="{37AB19DE-140D-4404-BAA9-75C940A08D7C}" destId="{2F5F004D-223B-4336-91A5-D69AF66B52C4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BA3CD08-3406-461C-BA27-9A1D69492E6F}" type="doc">
      <dgm:prSet loTypeId="urn:microsoft.com/office/officeart/2005/8/layout/hList1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GB"/>
        </a:p>
      </dgm:t>
    </dgm:pt>
    <dgm:pt modelId="{E33F71E7-53C3-4B6B-8B94-3F286A357F51}">
      <dgm:prSet phldrT="[Text]"/>
      <dgm:spPr>
        <a:solidFill>
          <a:schemeClr val="accent5"/>
        </a:solidFill>
      </dgm:spPr>
      <dgm:t>
        <a:bodyPr/>
        <a:lstStyle/>
        <a:p>
          <a:r>
            <a:rPr lang="en-GB">
              <a:latin typeface="Century Gothic" panose="020B0502020202020204" pitchFamily="34" charset="0"/>
            </a:rPr>
            <a:t>Task</a:t>
          </a:r>
        </a:p>
      </dgm:t>
    </dgm:pt>
    <dgm:pt modelId="{1468C26E-892F-427F-A485-99312332A5EF}" type="parTrans" cxnId="{A97903CC-FF7E-49BF-B6D1-30098F4B750C}">
      <dgm:prSet/>
      <dgm:spPr/>
      <dgm:t>
        <a:bodyPr/>
        <a:lstStyle/>
        <a:p>
          <a:endParaRPr lang="en-GB"/>
        </a:p>
      </dgm:t>
    </dgm:pt>
    <dgm:pt modelId="{03490B69-7825-49D3-BCDC-45F1CF6F7F35}" type="sibTrans" cxnId="{A97903CC-FF7E-49BF-B6D1-30098F4B750C}">
      <dgm:prSet/>
      <dgm:spPr/>
      <dgm:t>
        <a:bodyPr/>
        <a:lstStyle/>
        <a:p>
          <a:endParaRPr lang="en-GB"/>
        </a:p>
      </dgm:t>
    </dgm:pt>
    <dgm:pt modelId="{F7927950-DCE1-451E-B791-B1920BCA892F}">
      <dgm:prSet phldrT="[Text]"/>
      <dgm:spPr/>
      <dgm:t>
        <a:bodyPr/>
        <a:lstStyle/>
        <a:p>
          <a:r>
            <a:rPr lang="en-GB">
              <a:latin typeface="Century Gothic" panose="020B0502020202020204" pitchFamily="34" charset="0"/>
            </a:rPr>
            <a:t>I will need:</a:t>
          </a:r>
        </a:p>
      </dgm:t>
    </dgm:pt>
    <dgm:pt modelId="{214DEEE9-777C-46DA-A899-6B81504F6B0F}" type="parTrans" cxnId="{5BC34581-553B-432E-B24C-1F59C60FC1DB}">
      <dgm:prSet/>
      <dgm:spPr/>
      <dgm:t>
        <a:bodyPr/>
        <a:lstStyle/>
        <a:p>
          <a:endParaRPr lang="en-GB"/>
        </a:p>
      </dgm:t>
    </dgm:pt>
    <dgm:pt modelId="{B2F71B71-A6C3-4AD3-98C2-4555CA8E003B}" type="sibTrans" cxnId="{5BC34581-553B-432E-B24C-1F59C60FC1DB}">
      <dgm:prSet/>
      <dgm:spPr/>
      <dgm:t>
        <a:bodyPr/>
        <a:lstStyle/>
        <a:p>
          <a:endParaRPr lang="en-GB"/>
        </a:p>
      </dgm:t>
    </dgm:pt>
    <dgm:pt modelId="{62CB843A-CC16-4D35-84E9-A2D52BAC7D3B}" type="pres">
      <dgm:prSet presAssocID="{BBA3CD08-3406-461C-BA27-9A1D69492E6F}" presName="Name0" presStyleCnt="0">
        <dgm:presLayoutVars>
          <dgm:dir/>
          <dgm:animLvl val="lvl"/>
          <dgm:resizeHandles val="exact"/>
        </dgm:presLayoutVars>
      </dgm:prSet>
      <dgm:spPr/>
    </dgm:pt>
    <dgm:pt modelId="{432D3B59-30B5-4A8F-943D-5DBB626662FF}" type="pres">
      <dgm:prSet presAssocID="{E33F71E7-53C3-4B6B-8B94-3F286A357F51}" presName="composite" presStyleCnt="0"/>
      <dgm:spPr/>
    </dgm:pt>
    <dgm:pt modelId="{7B0E68AD-9C52-421E-A600-4851C8B26EFE}" type="pres">
      <dgm:prSet presAssocID="{E33F71E7-53C3-4B6B-8B94-3F286A357F51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</dgm:pt>
    <dgm:pt modelId="{50FC8DD1-8CFF-4A1C-BC77-8E115EF6B49D}" type="pres">
      <dgm:prSet presAssocID="{E33F71E7-53C3-4B6B-8B94-3F286A357F51}" presName="desTx" presStyleLbl="alignAccFollowNode1" presStyleIdx="0" presStyleCnt="2">
        <dgm:presLayoutVars>
          <dgm:bulletEnabled val="1"/>
        </dgm:presLayoutVars>
      </dgm:prSet>
      <dgm:spPr/>
    </dgm:pt>
    <dgm:pt modelId="{559863A2-EFF7-4A78-AC3F-0285AFDB92E9}" type="pres">
      <dgm:prSet presAssocID="{03490B69-7825-49D3-BCDC-45F1CF6F7F35}" presName="space" presStyleCnt="0"/>
      <dgm:spPr/>
    </dgm:pt>
    <dgm:pt modelId="{A6D64DCB-75E7-42DB-B6C8-94F721EAACF4}" type="pres">
      <dgm:prSet presAssocID="{F7927950-DCE1-451E-B791-B1920BCA892F}" presName="composite" presStyleCnt="0"/>
      <dgm:spPr/>
    </dgm:pt>
    <dgm:pt modelId="{D2FCA5A6-DEC7-41B5-8AE7-EC169D80218B}" type="pres">
      <dgm:prSet presAssocID="{F7927950-DCE1-451E-B791-B1920BCA892F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</dgm:pt>
    <dgm:pt modelId="{EAB55100-B85D-40BA-806D-2626CA87952B}" type="pres">
      <dgm:prSet presAssocID="{F7927950-DCE1-451E-B791-B1920BCA892F}" presName="desTx" presStyleLbl="alignAccFollowNode1" presStyleIdx="1" presStyleCnt="2">
        <dgm:presLayoutVars>
          <dgm:bulletEnabled val="1"/>
        </dgm:presLayoutVars>
      </dgm:prSet>
      <dgm:spPr/>
    </dgm:pt>
  </dgm:ptLst>
  <dgm:cxnLst>
    <dgm:cxn modelId="{32F3644E-3C6B-4E48-990A-061DD4A746CD}" type="presOf" srcId="{BBA3CD08-3406-461C-BA27-9A1D69492E6F}" destId="{62CB843A-CC16-4D35-84E9-A2D52BAC7D3B}" srcOrd="0" destOrd="0" presId="urn:microsoft.com/office/officeart/2005/8/layout/hList1"/>
    <dgm:cxn modelId="{5BC34581-553B-432E-B24C-1F59C60FC1DB}" srcId="{BBA3CD08-3406-461C-BA27-9A1D69492E6F}" destId="{F7927950-DCE1-451E-B791-B1920BCA892F}" srcOrd="1" destOrd="0" parTransId="{214DEEE9-777C-46DA-A899-6B81504F6B0F}" sibTransId="{B2F71B71-A6C3-4AD3-98C2-4555CA8E003B}"/>
    <dgm:cxn modelId="{A97903CC-FF7E-49BF-B6D1-30098F4B750C}" srcId="{BBA3CD08-3406-461C-BA27-9A1D69492E6F}" destId="{E33F71E7-53C3-4B6B-8B94-3F286A357F51}" srcOrd="0" destOrd="0" parTransId="{1468C26E-892F-427F-A485-99312332A5EF}" sibTransId="{03490B69-7825-49D3-BCDC-45F1CF6F7F35}"/>
    <dgm:cxn modelId="{FDD3C9DE-9BA8-426A-ACBA-35DB0356F8A4}" type="presOf" srcId="{F7927950-DCE1-451E-B791-B1920BCA892F}" destId="{D2FCA5A6-DEC7-41B5-8AE7-EC169D80218B}" srcOrd="0" destOrd="0" presId="urn:microsoft.com/office/officeart/2005/8/layout/hList1"/>
    <dgm:cxn modelId="{6D117CE3-2171-49C8-8EC0-6B9A3198B592}" type="presOf" srcId="{E33F71E7-53C3-4B6B-8B94-3F286A357F51}" destId="{7B0E68AD-9C52-421E-A600-4851C8B26EFE}" srcOrd="0" destOrd="0" presId="urn:microsoft.com/office/officeart/2005/8/layout/hList1"/>
    <dgm:cxn modelId="{EA85B7EE-15E0-4EA9-A7DA-4994FBE95F77}" type="presParOf" srcId="{62CB843A-CC16-4D35-84E9-A2D52BAC7D3B}" destId="{432D3B59-30B5-4A8F-943D-5DBB626662FF}" srcOrd="0" destOrd="0" presId="urn:microsoft.com/office/officeart/2005/8/layout/hList1"/>
    <dgm:cxn modelId="{3D12602D-FB3B-4685-885D-EBA3F6B234B6}" type="presParOf" srcId="{432D3B59-30B5-4A8F-943D-5DBB626662FF}" destId="{7B0E68AD-9C52-421E-A600-4851C8B26EFE}" srcOrd="0" destOrd="0" presId="urn:microsoft.com/office/officeart/2005/8/layout/hList1"/>
    <dgm:cxn modelId="{8053D8B8-BFD4-4386-BEBF-4D4C23E58E71}" type="presParOf" srcId="{432D3B59-30B5-4A8F-943D-5DBB626662FF}" destId="{50FC8DD1-8CFF-4A1C-BC77-8E115EF6B49D}" srcOrd="1" destOrd="0" presId="urn:microsoft.com/office/officeart/2005/8/layout/hList1"/>
    <dgm:cxn modelId="{736E78E5-A9BF-4A9A-8A3D-D3633AF150B5}" type="presParOf" srcId="{62CB843A-CC16-4D35-84E9-A2D52BAC7D3B}" destId="{559863A2-EFF7-4A78-AC3F-0285AFDB92E9}" srcOrd="1" destOrd="0" presId="urn:microsoft.com/office/officeart/2005/8/layout/hList1"/>
    <dgm:cxn modelId="{68451BFB-5796-4199-9527-5D47EF478C69}" type="presParOf" srcId="{62CB843A-CC16-4D35-84E9-A2D52BAC7D3B}" destId="{A6D64DCB-75E7-42DB-B6C8-94F721EAACF4}" srcOrd="2" destOrd="0" presId="urn:microsoft.com/office/officeart/2005/8/layout/hList1"/>
    <dgm:cxn modelId="{9BAA9331-8530-4384-93F1-E6CC98D96D1F}" type="presParOf" srcId="{A6D64DCB-75E7-42DB-B6C8-94F721EAACF4}" destId="{D2FCA5A6-DEC7-41B5-8AE7-EC169D80218B}" srcOrd="0" destOrd="0" presId="urn:microsoft.com/office/officeart/2005/8/layout/hList1"/>
    <dgm:cxn modelId="{D52DE92B-CDF9-40F2-82ED-502FB4934E63}" type="presParOf" srcId="{A6D64DCB-75E7-42DB-B6C8-94F721EAACF4}" destId="{EAB55100-B85D-40BA-806D-2626CA87952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538027-1DE8-4922-A329-2EC93AC0A40C}">
      <dsp:nvSpPr>
        <dsp:cNvPr id="0" name=""/>
        <dsp:cNvSpPr/>
      </dsp:nvSpPr>
      <dsp:spPr>
        <a:xfrm rot="5400000">
          <a:off x="-133873" y="135761"/>
          <a:ext cx="892492" cy="624744"/>
        </a:xfrm>
        <a:prstGeom prst="chevron">
          <a:avLst/>
        </a:prstGeom>
        <a:solidFill>
          <a:schemeClr val="accent5">
            <a:lumMod val="20000"/>
            <a:lumOff val="80000"/>
          </a:schemeClr>
        </a:solidFill>
        <a:ln w="38100" cap="flat">
          <a:solidFill>
            <a:schemeClr val="accent5">
              <a:lumMod val="20000"/>
              <a:lumOff val="80000"/>
            </a:schemeClr>
          </a:solidFill>
          <a:prstDash val="solid"/>
          <a:round/>
          <a:headEnd type="none" w="lg" len="lg"/>
          <a:tailEnd type="none" w="lg" len="lg"/>
        </a:ln>
        <a:effectLst>
          <a:outerShdw blurRad="266700" sx="102000" sy="102000" algn="ctr" rotWithShape="0">
            <a:schemeClr val="tx2">
              <a:alpha val="15000"/>
            </a:scheme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1</a:t>
          </a:r>
        </a:p>
      </dsp:txBody>
      <dsp:txXfrm rot="-5400000">
        <a:off x="1" y="314259"/>
        <a:ext cx="624744" cy="267748"/>
      </dsp:txXfrm>
    </dsp:sp>
    <dsp:sp modelId="{5E83AD71-0977-450D-8F25-FD93AA76DDC0}">
      <dsp:nvSpPr>
        <dsp:cNvPr id="0" name=""/>
        <dsp:cNvSpPr/>
      </dsp:nvSpPr>
      <dsp:spPr>
        <a:xfrm rot="5400000">
          <a:off x="3184612" y="-2557980"/>
          <a:ext cx="580119" cy="569985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38100" cap="flat">
          <a:solidFill>
            <a:schemeClr val="accent5">
              <a:lumMod val="20000"/>
              <a:lumOff val="80000"/>
            </a:schemeClr>
          </a:solidFill>
          <a:prstDash val="solid"/>
          <a:round/>
          <a:headEnd type="none" w="lg" len="lg"/>
          <a:tailEnd type="none" w="lg" len="lg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654CB1B-0D3C-43ED-8C8C-0B141071ED93}">
      <dsp:nvSpPr>
        <dsp:cNvPr id="0" name=""/>
        <dsp:cNvSpPr/>
      </dsp:nvSpPr>
      <dsp:spPr>
        <a:xfrm rot="5400000">
          <a:off x="-133873" y="908326"/>
          <a:ext cx="892492" cy="624744"/>
        </a:xfrm>
        <a:prstGeom prst="chevron">
          <a:avLst/>
        </a:prstGeom>
        <a:solidFill>
          <a:schemeClr val="accent5">
            <a:lumMod val="40000"/>
            <a:lumOff val="60000"/>
          </a:schemeClr>
        </a:solidFill>
        <a:ln w="38100" cap="flat">
          <a:solidFill>
            <a:schemeClr val="accent5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effectLst>
          <a:outerShdw blurRad="266700" sx="102000" sy="102000" algn="ctr" rotWithShape="0">
            <a:schemeClr val="tx2">
              <a:alpha val="15000"/>
            </a:scheme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2</a:t>
          </a:r>
        </a:p>
      </dsp:txBody>
      <dsp:txXfrm rot="-5400000">
        <a:off x="1" y="1086824"/>
        <a:ext cx="624744" cy="267748"/>
      </dsp:txXfrm>
    </dsp:sp>
    <dsp:sp modelId="{08802655-EEAA-4FD2-9FA5-9946ACFE91AC}">
      <dsp:nvSpPr>
        <dsp:cNvPr id="0" name=""/>
        <dsp:cNvSpPr/>
      </dsp:nvSpPr>
      <dsp:spPr>
        <a:xfrm rot="5400000">
          <a:off x="3184612" y="-1785414"/>
          <a:ext cx="580119" cy="569985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38100" cap="flat">
          <a:solidFill>
            <a:schemeClr val="accent5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A271A6A-DCAC-4FEA-BF0C-4610C887AFF5}">
      <dsp:nvSpPr>
        <dsp:cNvPr id="0" name=""/>
        <dsp:cNvSpPr/>
      </dsp:nvSpPr>
      <dsp:spPr>
        <a:xfrm rot="5400000">
          <a:off x="-133873" y="1680892"/>
          <a:ext cx="892492" cy="624744"/>
        </a:xfrm>
        <a:prstGeom prst="chevron">
          <a:avLst/>
        </a:prstGeom>
        <a:solidFill>
          <a:schemeClr val="accent5">
            <a:lumMod val="60000"/>
            <a:lumOff val="40000"/>
          </a:schemeClr>
        </a:solidFill>
        <a:ln w="38100" cap="flat">
          <a:solidFill>
            <a:schemeClr val="accent5">
              <a:lumMod val="60000"/>
              <a:lumOff val="40000"/>
            </a:schemeClr>
          </a:solidFill>
          <a:prstDash val="solid"/>
          <a:round/>
          <a:headEnd type="none" w="lg" len="lg"/>
          <a:tailEnd type="none" w="lg" len="lg"/>
        </a:ln>
        <a:effectLst>
          <a:outerShdw blurRad="266700" sx="102000" sy="102000" algn="ctr" rotWithShape="0">
            <a:schemeClr val="tx2">
              <a:alpha val="15000"/>
            </a:scheme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3</a:t>
          </a:r>
        </a:p>
      </dsp:txBody>
      <dsp:txXfrm rot="-5400000">
        <a:off x="1" y="1859390"/>
        <a:ext cx="624744" cy="267748"/>
      </dsp:txXfrm>
    </dsp:sp>
    <dsp:sp modelId="{FD5F0129-A6B7-4AE3-8C39-24FBF985EEEE}">
      <dsp:nvSpPr>
        <dsp:cNvPr id="0" name=""/>
        <dsp:cNvSpPr/>
      </dsp:nvSpPr>
      <dsp:spPr>
        <a:xfrm rot="5400000">
          <a:off x="3184612" y="-1012848"/>
          <a:ext cx="580119" cy="569985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38100" cap="flat">
          <a:solidFill>
            <a:schemeClr val="accent5">
              <a:lumMod val="60000"/>
              <a:lumOff val="40000"/>
            </a:schemeClr>
          </a:solidFill>
          <a:prstDash val="solid"/>
          <a:round/>
          <a:headEnd type="none" w="lg" len="lg"/>
          <a:tailEnd type="none" w="lg" len="lg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6DF14EC-001D-4325-A3B5-A4C827A3D5B4}">
      <dsp:nvSpPr>
        <dsp:cNvPr id="0" name=""/>
        <dsp:cNvSpPr/>
      </dsp:nvSpPr>
      <dsp:spPr>
        <a:xfrm rot="5400000">
          <a:off x="-133873" y="2453458"/>
          <a:ext cx="892492" cy="624744"/>
        </a:xfrm>
        <a:prstGeom prst="chevron">
          <a:avLst/>
        </a:prstGeom>
        <a:solidFill>
          <a:schemeClr val="accent5">
            <a:lumMod val="75000"/>
          </a:schemeClr>
        </a:solidFill>
        <a:ln w="38100" cap="flat">
          <a:solidFill>
            <a:schemeClr val="accent5">
              <a:lumMod val="75000"/>
            </a:schemeClr>
          </a:solidFill>
          <a:prstDash val="solid"/>
          <a:round/>
          <a:headEnd type="none" w="lg" len="lg"/>
          <a:tailEnd type="none" w="lg" len="lg"/>
        </a:ln>
        <a:effectLst>
          <a:outerShdw blurRad="266700" sx="102000" sy="102000" algn="ctr" rotWithShape="0">
            <a:schemeClr val="tx2">
              <a:alpha val="15000"/>
            </a:scheme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chemeClr val="bg1"/>
              </a:solidFill>
            </a:rPr>
            <a:t>4</a:t>
          </a:r>
        </a:p>
      </dsp:txBody>
      <dsp:txXfrm rot="-5400000">
        <a:off x="1" y="2631956"/>
        <a:ext cx="624744" cy="267748"/>
      </dsp:txXfrm>
    </dsp:sp>
    <dsp:sp modelId="{138C0A76-9F90-49C6-9BD4-A3AF3DAF3AF9}">
      <dsp:nvSpPr>
        <dsp:cNvPr id="0" name=""/>
        <dsp:cNvSpPr/>
      </dsp:nvSpPr>
      <dsp:spPr>
        <a:xfrm rot="5400000">
          <a:off x="3184612" y="-240283"/>
          <a:ext cx="580119" cy="569985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38100" cap="flat">
          <a:solidFill>
            <a:schemeClr val="accent5">
              <a:lumMod val="75000"/>
            </a:schemeClr>
          </a:solidFill>
          <a:prstDash val="solid"/>
          <a:round/>
          <a:headEnd type="none" w="lg" len="lg"/>
          <a:tailEnd type="none" w="lg" len="lg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E92081E-3ECD-46CE-91F8-44283554B8C9}">
      <dsp:nvSpPr>
        <dsp:cNvPr id="0" name=""/>
        <dsp:cNvSpPr/>
      </dsp:nvSpPr>
      <dsp:spPr>
        <a:xfrm rot="5400000">
          <a:off x="-133873" y="3226024"/>
          <a:ext cx="892492" cy="624744"/>
        </a:xfrm>
        <a:prstGeom prst="chevron">
          <a:avLst/>
        </a:prstGeom>
        <a:solidFill>
          <a:schemeClr val="accent5">
            <a:lumMod val="50000"/>
          </a:schemeClr>
        </a:solidFill>
        <a:ln w="38100" cap="flat">
          <a:solidFill>
            <a:schemeClr val="accent5">
              <a:lumMod val="50000"/>
            </a:schemeClr>
          </a:solidFill>
          <a:prstDash val="solid"/>
          <a:round/>
          <a:headEnd type="none" w="lg" len="lg"/>
          <a:tailEnd type="none" w="lg" len="lg"/>
        </a:ln>
        <a:effectLst>
          <a:outerShdw blurRad="266700" sx="102000" sy="102000" algn="ctr" rotWithShape="0">
            <a:schemeClr val="tx2">
              <a:alpha val="15000"/>
            </a:scheme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chemeClr val="bg1"/>
              </a:solidFill>
            </a:rPr>
            <a:t>5</a:t>
          </a:r>
        </a:p>
      </dsp:txBody>
      <dsp:txXfrm rot="-5400000">
        <a:off x="1" y="3404522"/>
        <a:ext cx="624744" cy="267748"/>
      </dsp:txXfrm>
    </dsp:sp>
    <dsp:sp modelId="{2F5F004D-223B-4336-91A5-D69AF66B52C4}">
      <dsp:nvSpPr>
        <dsp:cNvPr id="0" name=""/>
        <dsp:cNvSpPr/>
      </dsp:nvSpPr>
      <dsp:spPr>
        <a:xfrm rot="5400000">
          <a:off x="3184612" y="532282"/>
          <a:ext cx="580119" cy="569985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38100" cap="flat">
          <a:solidFill>
            <a:schemeClr val="accent5">
              <a:lumMod val="50000"/>
            </a:schemeClr>
          </a:solidFill>
          <a:prstDash val="solid"/>
          <a:round/>
          <a:headEnd type="none" w="lg" len="lg"/>
          <a:tailEnd type="none" w="lg" len="lg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B0E68AD-9C52-421E-A600-4851C8B26EFE}">
      <dsp:nvSpPr>
        <dsp:cNvPr id="0" name=""/>
        <dsp:cNvSpPr/>
      </dsp:nvSpPr>
      <dsp:spPr>
        <a:xfrm>
          <a:off x="30" y="36234"/>
          <a:ext cx="2915333" cy="547200"/>
        </a:xfrm>
        <a:prstGeom prst="rect">
          <a:avLst/>
        </a:prstGeom>
        <a:solidFill>
          <a:schemeClr val="accent5"/>
        </a:solidFill>
        <a:ln w="57150" cap="flat">
          <a:noFill/>
          <a:prstDash val="solid"/>
          <a:round/>
          <a:headEnd type="none" w="lg" len="lg"/>
          <a:tailEnd type="none" w="lg" len="lg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5128" tIns="77216" rIns="135128" bIns="77216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900" kern="1200">
              <a:latin typeface="Century Gothic" panose="020B0502020202020204" pitchFamily="34" charset="0"/>
            </a:rPr>
            <a:t>Task</a:t>
          </a:r>
        </a:p>
      </dsp:txBody>
      <dsp:txXfrm>
        <a:off x="30" y="36234"/>
        <a:ext cx="2915333" cy="547200"/>
      </dsp:txXfrm>
    </dsp:sp>
    <dsp:sp modelId="{50FC8DD1-8CFF-4A1C-BC77-8E115EF6B49D}">
      <dsp:nvSpPr>
        <dsp:cNvPr id="0" name=""/>
        <dsp:cNvSpPr/>
      </dsp:nvSpPr>
      <dsp:spPr>
        <a:xfrm>
          <a:off x="30" y="583435"/>
          <a:ext cx="2915333" cy="834480"/>
        </a:xfrm>
        <a:prstGeom prst="rect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57150" cap="flat">
          <a:noFill/>
          <a:prstDash val="solid"/>
          <a:round/>
          <a:headEnd type="none" w="lg" len="lg"/>
          <a:tailEnd type="none" w="lg" len="lg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2FCA5A6-DEC7-41B5-8AE7-EC169D80218B}">
      <dsp:nvSpPr>
        <dsp:cNvPr id="0" name=""/>
        <dsp:cNvSpPr/>
      </dsp:nvSpPr>
      <dsp:spPr>
        <a:xfrm>
          <a:off x="3323510" y="36234"/>
          <a:ext cx="2915333" cy="547200"/>
        </a:xfrm>
        <a:prstGeom prst="rect">
          <a:avLst/>
        </a:prstGeom>
        <a:solidFill>
          <a:schemeClr val="accent5">
            <a:hueOff val="4799903"/>
            <a:satOff val="0"/>
            <a:lumOff val="0"/>
            <a:alphaOff val="0"/>
          </a:schemeClr>
        </a:solidFill>
        <a:ln w="57150" cap="flat">
          <a:noFill/>
          <a:prstDash val="solid"/>
          <a:round/>
          <a:headEnd type="none" w="lg" len="lg"/>
          <a:tailEnd type="none" w="lg" len="lg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5128" tIns="77216" rIns="135128" bIns="77216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900" kern="1200">
              <a:latin typeface="Century Gothic" panose="020B0502020202020204" pitchFamily="34" charset="0"/>
            </a:rPr>
            <a:t>I will need:</a:t>
          </a:r>
        </a:p>
      </dsp:txBody>
      <dsp:txXfrm>
        <a:off x="3323510" y="36234"/>
        <a:ext cx="2915333" cy="547200"/>
      </dsp:txXfrm>
    </dsp:sp>
    <dsp:sp modelId="{EAB55100-B85D-40BA-806D-2626CA87952B}">
      <dsp:nvSpPr>
        <dsp:cNvPr id="0" name=""/>
        <dsp:cNvSpPr/>
      </dsp:nvSpPr>
      <dsp:spPr>
        <a:xfrm>
          <a:off x="3323510" y="583435"/>
          <a:ext cx="2915333" cy="834480"/>
        </a:xfrm>
        <a:prstGeom prst="rect">
          <a:avLst/>
        </a:prstGeom>
        <a:solidFill>
          <a:schemeClr val="accent5">
            <a:tint val="40000"/>
            <a:alpha val="90000"/>
            <a:hueOff val="3993663"/>
            <a:satOff val="0"/>
            <a:lumOff val="0"/>
            <a:alphaOff val="0"/>
          </a:schemeClr>
        </a:solidFill>
        <a:ln w="57150" cap="flat">
          <a:noFill/>
          <a:prstDash val="solid"/>
          <a:round/>
          <a:headEnd type="none" w="lg" len="lg"/>
          <a:tailEnd type="none" w="lg" len="lg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2025-10-27T15:31:00Z</dcterms:created>
  <dcterms:modified xsi:type="dcterms:W3CDTF">2025-10-27T15:31:00Z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