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507A7B" w:rsidRPr="003A7C84" w14:paraId="2B7B415A" w14:textId="77777777" w:rsidTr="009141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FB9B" w14:textId="77777777" w:rsidR="00507A7B" w:rsidRPr="003A7C84" w:rsidRDefault="00507A7B" w:rsidP="00914195">
            <w:pPr>
              <w:pStyle w:val="Heading2"/>
              <w:jc w:val="left"/>
            </w:pPr>
            <w:r>
              <w:t>I need to:</w:t>
            </w:r>
          </w:p>
        </w:tc>
      </w:tr>
      <w:tr w:rsidR="00507A7B" w:rsidRPr="003A7C84" w14:paraId="7AEF6655" w14:textId="77777777" w:rsidTr="00914195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DD95" w14:textId="77777777" w:rsidR="00507A7B" w:rsidRPr="003A7C84" w:rsidRDefault="00507A7B" w:rsidP="00914195">
            <w:pPr>
              <w:pStyle w:val="Heading2"/>
              <w:jc w:val="left"/>
            </w:pPr>
            <w:r>
              <w:t>I will need:</w:t>
            </w:r>
          </w:p>
        </w:tc>
      </w:tr>
      <w:tr w:rsidR="00507A7B" w:rsidRPr="003A7C84" w14:paraId="20A639DE" w14:textId="77777777" w:rsidTr="00914195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B67A" w14:textId="77777777" w:rsidR="00507A7B" w:rsidRPr="003A7C84" w:rsidRDefault="00507A7B" w:rsidP="00914195">
            <w:pPr>
              <w:pStyle w:val="Heading2"/>
              <w:jc w:val="left"/>
            </w:pPr>
            <w:r w:rsidRPr="003A7C84">
              <w:t>I plan to</w:t>
            </w:r>
          </w:p>
        </w:tc>
      </w:tr>
      <w:tr w:rsidR="00507A7B" w:rsidRPr="003A7C84" w14:paraId="144D335F" w14:textId="77777777" w:rsidTr="00914195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C16F" w14:textId="77777777" w:rsidR="00507A7B" w:rsidRPr="003A7C84" w:rsidRDefault="00507A7B" w:rsidP="00914195">
            <w:pPr>
              <w:spacing w:line="278" w:lineRule="auto"/>
            </w:pPr>
            <w:r w:rsidRPr="003A7C84">
              <w:t>1.</w:t>
            </w: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7340" w14:textId="77777777" w:rsidR="00507A7B" w:rsidRPr="003A7C84" w:rsidRDefault="00507A7B" w:rsidP="00914195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7A7B" w:rsidRPr="003A7C84" w14:paraId="0EAE8F6E" w14:textId="77777777" w:rsidTr="00914195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842C" w14:textId="77777777" w:rsidR="00507A7B" w:rsidRPr="003A7C84" w:rsidRDefault="00507A7B" w:rsidP="00914195">
            <w:pPr>
              <w:spacing w:line="278" w:lineRule="auto"/>
            </w:pPr>
            <w:r w:rsidRPr="003A7C84">
              <w:t>2.</w:t>
            </w: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82D1" w14:textId="77777777" w:rsidR="00507A7B" w:rsidRPr="003A7C84" w:rsidRDefault="00507A7B" w:rsidP="00914195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7A7B" w:rsidRPr="003A7C84" w14:paraId="07A6F310" w14:textId="77777777" w:rsidTr="00914195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11A0B" w14:textId="77777777" w:rsidR="00507A7B" w:rsidRPr="003A7C84" w:rsidRDefault="00507A7B" w:rsidP="00914195">
            <w:pPr>
              <w:spacing w:line="278" w:lineRule="auto"/>
            </w:pPr>
            <w:r w:rsidRPr="003A7C84">
              <w:t>3.</w:t>
            </w: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02D8" w14:textId="77777777" w:rsidR="00507A7B" w:rsidRPr="003A7C84" w:rsidRDefault="00507A7B" w:rsidP="00914195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7A7B" w:rsidRPr="003A7C84" w14:paraId="75D5D12B" w14:textId="77777777" w:rsidTr="00914195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75114" w14:textId="77777777" w:rsidR="00507A7B" w:rsidRPr="003A7C84" w:rsidRDefault="00507A7B" w:rsidP="00914195">
            <w:pPr>
              <w:spacing w:line="278" w:lineRule="auto"/>
            </w:pPr>
            <w:r w:rsidRPr="003A7C84">
              <w:t>4.</w:t>
            </w: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42CF" w14:textId="77777777" w:rsidR="00507A7B" w:rsidRPr="003A7C84" w:rsidRDefault="00507A7B" w:rsidP="00914195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7A7B" w:rsidRPr="003A7C84" w14:paraId="35DE4360" w14:textId="77777777" w:rsidTr="00914195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653E3" w14:textId="77777777" w:rsidR="00507A7B" w:rsidRPr="003A7C84" w:rsidRDefault="00507A7B" w:rsidP="00914195">
            <w:pPr>
              <w:spacing w:line="278" w:lineRule="auto"/>
            </w:pPr>
            <w:r w:rsidRPr="003A7C84">
              <w:t>5.</w:t>
            </w: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E948" w14:textId="77777777" w:rsidR="00507A7B" w:rsidRPr="003A7C84" w:rsidRDefault="00507A7B" w:rsidP="00914195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ACB9A02" w14:textId="77777777" w:rsidR="00507A7B" w:rsidRPr="003A7C84" w:rsidRDefault="00507A7B" w:rsidP="00507A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507A7B" w:rsidRPr="003A7C84" w14:paraId="335D6160" w14:textId="77777777" w:rsidTr="009141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1A4A" w14:textId="77777777" w:rsidR="00507A7B" w:rsidRPr="003A7C84" w:rsidRDefault="00507A7B" w:rsidP="00914195">
            <w:pPr>
              <w:pStyle w:val="Heading2"/>
              <w:jc w:val="left"/>
            </w:pPr>
            <w:r w:rsidRPr="003A7C84">
              <w:t>Anything else?</w:t>
            </w:r>
          </w:p>
        </w:tc>
      </w:tr>
      <w:tr w:rsidR="00507A7B" w:rsidRPr="003A7C84" w14:paraId="1B3E0D91" w14:textId="77777777" w:rsidTr="009141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6736" w14:textId="77777777" w:rsidR="00507A7B" w:rsidRPr="003A7C84" w:rsidRDefault="00507A7B" w:rsidP="00914195">
            <w:pPr>
              <w:spacing w:line="278" w:lineRule="auto"/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3319" w14:textId="77777777" w:rsidR="00507A7B" w:rsidRPr="003A7C84" w:rsidRDefault="00507A7B" w:rsidP="00914195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7A7B" w:rsidRPr="003A7C84" w14:paraId="1ECF7989" w14:textId="77777777" w:rsidTr="009141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3218" w14:textId="77777777" w:rsidR="00507A7B" w:rsidRPr="003A7C84" w:rsidRDefault="00507A7B" w:rsidP="00914195">
            <w:pPr>
              <w:spacing w:line="278" w:lineRule="auto"/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81F4" w14:textId="77777777" w:rsidR="00507A7B" w:rsidRPr="003A7C84" w:rsidRDefault="00507A7B" w:rsidP="00914195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876350B" w14:textId="77777777" w:rsidR="00507A7B" w:rsidRPr="003A7C84" w:rsidRDefault="00507A7B" w:rsidP="00507A7B">
      <w:pPr>
        <w:pStyle w:val="Heading2"/>
      </w:pPr>
      <w:r w:rsidRPr="003A7C84">
        <w:t>Reward</w:t>
      </w:r>
    </w:p>
    <w:p w14:paraId="09DDAA49" w14:textId="77777777" w:rsidR="00507A7B" w:rsidRPr="003A7C84" w:rsidRDefault="00507A7B" w:rsidP="00507A7B">
      <w:r w:rsidRPr="003A7C84">
        <w:rPr>
          <w:noProof/>
        </w:rPr>
        <w:drawing>
          <wp:inline distT="0" distB="0" distL="0" distR="0" wp14:anchorId="312E71CF" wp14:editId="5DD0E2BF">
            <wp:extent cx="736600" cy="736600"/>
            <wp:effectExtent l="0" t="0" r="6350" b="6350"/>
            <wp:docPr id="7982410" name="Picture 7" descr="A hand giving a thumbs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410" name="Picture 7" descr="A hand giving a thumbs u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A6A58" w14:textId="77777777" w:rsidR="00507A7B" w:rsidRPr="006D3EC7" w:rsidRDefault="00507A7B" w:rsidP="00507A7B"/>
    <w:p w14:paraId="1A29B55F" w14:textId="77777777" w:rsidR="00BA6447" w:rsidRPr="00422133" w:rsidRDefault="00BA6447" w:rsidP="00422133"/>
    <w:sectPr w:rsidR="00BA6447" w:rsidRPr="00422133" w:rsidSect="00A605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E187D" w14:textId="77777777" w:rsidR="008D2567" w:rsidRPr="00C6783D" w:rsidRDefault="008D2567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3CB50197" w14:textId="77777777" w:rsidR="008D2567" w:rsidRPr="00C6783D" w:rsidRDefault="008D2567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6F2F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ECB86B7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A3E0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2DB26" w14:textId="77777777" w:rsidR="008D2567" w:rsidRPr="00C6783D" w:rsidRDefault="008D2567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3EC88543" w14:textId="77777777" w:rsidR="008D2567" w:rsidRPr="00C6783D" w:rsidRDefault="008D2567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E4695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15A48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1866DEAB" wp14:editId="3D7907FC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5791C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66DEAB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695791C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67341B6C" wp14:editId="550CE602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E0CA84" wp14:editId="4CC62A74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B50495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44958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7B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07A7B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65BF1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2567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03F07"/>
  <w15:chartTrackingRefBased/>
  <w15:docId w15:val="{EABAB122-3E73-4711-9785-4503426CC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507A7B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Props1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2025-10-27T15:30:00Z</dcterms:created>
  <dcterms:modified xsi:type="dcterms:W3CDTF">2025-10-27T15:31:00Z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