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70CD1" w14:textId="77777777" w:rsidR="001F1B97" w:rsidRPr="00F75134" w:rsidRDefault="001F1B97" w:rsidP="001F1B97">
      <w:pPr>
        <w:pStyle w:val="Heading1"/>
      </w:pPr>
      <w:r w:rsidRPr="00F75134">
        <w:t>SEND Chronology Year _________</w:t>
      </w:r>
    </w:p>
    <w:p w14:paraId="10F3781C" w14:textId="714A895F" w:rsidR="001F1B97" w:rsidRPr="00F75134" w:rsidRDefault="001F1B97" w:rsidP="001F1B97">
      <w:pPr>
        <w:rPr>
          <w:b/>
        </w:rPr>
      </w:pPr>
      <w:proofErr w:type="gramStart"/>
      <w:r w:rsidRPr="00F75134">
        <w:rPr>
          <w:b/>
        </w:rPr>
        <w:t>Name</w:t>
      </w:r>
      <w:r>
        <w:rPr>
          <w:b/>
        </w:rPr>
        <w:t>:_</w:t>
      </w:r>
      <w:proofErr w:type="gramEnd"/>
      <w:r>
        <w:rPr>
          <w:b/>
        </w:rPr>
        <w:t>_________________________________________________________</w:t>
      </w:r>
      <w:r w:rsidRPr="00F75134">
        <w:rPr>
          <w:b/>
        </w:rPr>
        <w:t xml:space="preserve"> </w:t>
      </w:r>
      <w:proofErr w:type="gramStart"/>
      <w:r w:rsidRPr="00F75134">
        <w:rPr>
          <w:b/>
        </w:rPr>
        <w:t>Class:</w:t>
      </w:r>
      <w:r>
        <w:rPr>
          <w:b/>
        </w:rPr>
        <w:t>_</w:t>
      </w:r>
      <w:proofErr w:type="gramEnd"/>
      <w:r>
        <w:rPr>
          <w:b/>
        </w:rPr>
        <w:t>______________________________________</w:t>
      </w:r>
    </w:p>
    <w:tbl>
      <w:tblPr>
        <w:tblStyle w:val="TableGrid"/>
        <w:tblW w:w="15387" w:type="dxa"/>
        <w:tblLayout w:type="fixed"/>
        <w:tblLook w:val="04A0" w:firstRow="1" w:lastRow="0" w:firstColumn="1" w:lastColumn="0" w:noHBand="0" w:noVBand="1"/>
      </w:tblPr>
      <w:tblGrid>
        <w:gridCol w:w="1126"/>
        <w:gridCol w:w="2694"/>
        <w:gridCol w:w="4710"/>
        <w:gridCol w:w="3271"/>
        <w:gridCol w:w="1477"/>
        <w:gridCol w:w="2109"/>
      </w:tblGrid>
      <w:tr w:rsidR="001F1B97" w:rsidRPr="00F75134" w14:paraId="63039F8E" w14:textId="77777777" w:rsidTr="00C612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 w:themeFill="accent1" w:themeFillTint="33"/>
            <w:vAlign w:val="top"/>
            <w:hideMark/>
          </w:tcPr>
          <w:p w14:paraId="675376E7" w14:textId="77777777" w:rsidR="001F1B97" w:rsidRPr="00F75134" w:rsidRDefault="001F1B97" w:rsidP="00C612C6">
            <w:pPr>
              <w:spacing w:line="278" w:lineRule="auto"/>
              <w:rPr>
                <w:b/>
              </w:rPr>
            </w:pPr>
            <w:r w:rsidRPr="00F75134">
              <w:rPr>
                <w:b/>
              </w:rPr>
              <w:t>Date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 w:themeFill="accent1" w:themeFillTint="33"/>
            <w:vAlign w:val="top"/>
            <w:hideMark/>
          </w:tcPr>
          <w:p w14:paraId="0805669F" w14:textId="77777777" w:rsidR="001F1B97" w:rsidRPr="00F75134" w:rsidRDefault="001F1B97" w:rsidP="00C612C6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75134">
              <w:rPr>
                <w:b/>
              </w:rPr>
              <w:t>Activity</w:t>
            </w:r>
          </w:p>
        </w:tc>
        <w:tc>
          <w:tcPr>
            <w:tcW w:w="4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 w:themeFill="accent1" w:themeFillTint="33"/>
            <w:vAlign w:val="top"/>
            <w:hideMark/>
          </w:tcPr>
          <w:p w14:paraId="523E880D" w14:textId="77777777" w:rsidR="001F1B97" w:rsidRPr="00F75134" w:rsidRDefault="001F1B97" w:rsidP="00C612C6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75134">
              <w:rPr>
                <w:b/>
              </w:rPr>
              <w:t>Key Points Noted</w:t>
            </w:r>
          </w:p>
        </w:tc>
        <w:tc>
          <w:tcPr>
            <w:tcW w:w="3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 w:themeFill="accent1" w:themeFillTint="33"/>
            <w:vAlign w:val="top"/>
          </w:tcPr>
          <w:p w14:paraId="43F62D98" w14:textId="77777777" w:rsidR="001F1B97" w:rsidRPr="00F75134" w:rsidRDefault="001F1B97" w:rsidP="00C612C6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75134">
              <w:rPr>
                <w:b/>
              </w:rPr>
              <w:t>Next Steps</w:t>
            </w:r>
          </w:p>
        </w:tc>
        <w:tc>
          <w:tcPr>
            <w:tcW w:w="1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 w:themeFill="accent1" w:themeFillTint="33"/>
            <w:vAlign w:val="top"/>
            <w:hideMark/>
          </w:tcPr>
          <w:p w14:paraId="563FF603" w14:textId="77777777" w:rsidR="001F1B97" w:rsidRPr="00F75134" w:rsidRDefault="001F1B97" w:rsidP="00C612C6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75134">
              <w:rPr>
                <w:b/>
              </w:rPr>
              <w:t>Review Date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B7FF" w:themeFill="accent1" w:themeFillTint="33"/>
            <w:vAlign w:val="top"/>
            <w:hideMark/>
          </w:tcPr>
          <w:p w14:paraId="6ECDAA1A" w14:textId="77777777" w:rsidR="001F1B97" w:rsidRPr="00F75134" w:rsidRDefault="001F1B97" w:rsidP="00C612C6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F75134">
              <w:rPr>
                <w:b/>
              </w:rPr>
              <w:t>Comments</w:t>
            </w:r>
          </w:p>
        </w:tc>
      </w:tr>
      <w:tr w:rsidR="001F1B97" w:rsidRPr="00F75134" w14:paraId="1DA66879" w14:textId="77777777" w:rsidTr="00C612C6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CEB05" w14:textId="77777777" w:rsidR="001F1B97" w:rsidRPr="00F75134" w:rsidRDefault="001F1B97" w:rsidP="00C612C6">
            <w:pPr>
              <w:spacing w:line="278" w:lineRule="auto"/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0EFE4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1FC5D6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56B92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2CAF28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879C3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3D45A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F1B97" w:rsidRPr="00F75134" w14:paraId="379FBB47" w14:textId="77777777" w:rsidTr="00C612C6">
        <w:trPr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2B364" w14:textId="77777777" w:rsidR="001F1B97" w:rsidRPr="00F75134" w:rsidRDefault="001F1B97" w:rsidP="00C612C6">
            <w:pPr>
              <w:spacing w:line="278" w:lineRule="auto"/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8B71A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1854DFD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DD22F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4FE6F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E1CC5B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99C58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F1B97" w:rsidRPr="00F75134" w14:paraId="635D0A97" w14:textId="77777777" w:rsidTr="00C612C6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06E6F" w14:textId="77777777" w:rsidR="001F1B97" w:rsidRPr="00F75134" w:rsidRDefault="001F1B97" w:rsidP="00C612C6">
            <w:pPr>
              <w:spacing w:line="278" w:lineRule="auto"/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9516C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0B55F72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B6FA2" w14:textId="77777777" w:rsidR="001F1B97" w:rsidRPr="00F75134" w:rsidRDefault="001F1B97" w:rsidP="001F1B97">
            <w:pPr>
              <w:numPr>
                <w:ilvl w:val="0"/>
                <w:numId w:val="31"/>
              </w:num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965DCF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99C4BC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D47ED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F1B97" w:rsidRPr="00F75134" w14:paraId="46A4773E" w14:textId="77777777" w:rsidTr="00C612C6">
        <w:trPr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6C253E" w14:textId="77777777" w:rsidR="001F1B97" w:rsidRPr="00F75134" w:rsidRDefault="001F1B97" w:rsidP="00C612C6">
            <w:pPr>
              <w:spacing w:line="278" w:lineRule="auto"/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DD5B97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50FA62B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669231" w14:textId="77777777" w:rsidR="001F1B97" w:rsidRPr="00F75134" w:rsidRDefault="001F1B97" w:rsidP="001F1B97">
            <w:pPr>
              <w:numPr>
                <w:ilvl w:val="0"/>
                <w:numId w:val="32"/>
              </w:num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34215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B0920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A073C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F1B97" w:rsidRPr="00F75134" w14:paraId="3062993B" w14:textId="77777777" w:rsidTr="00C612C6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F5553" w14:textId="77777777" w:rsidR="001F1B97" w:rsidRPr="00F75134" w:rsidRDefault="001F1B97" w:rsidP="00C612C6">
            <w:pPr>
              <w:spacing w:line="278" w:lineRule="auto"/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915C9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FC5A88C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FC53E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ED92E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</w:p>
        </w:tc>
        <w:tc>
          <w:tcPr>
            <w:tcW w:w="1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FE84B6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63380" w14:textId="77777777" w:rsidR="001F1B97" w:rsidRPr="00F75134" w:rsidRDefault="001F1B97" w:rsidP="00C612C6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</w:rPr>
            </w:pPr>
          </w:p>
        </w:tc>
      </w:tr>
    </w:tbl>
    <w:p w14:paraId="7F18CC9A" w14:textId="77777777" w:rsidR="001F1B97" w:rsidRPr="003954A4" w:rsidRDefault="001F1B97" w:rsidP="001F1B97"/>
    <w:sectPr w:rsidR="001F1B97" w:rsidRPr="003954A4" w:rsidSect="00ED16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3C990" w14:textId="77777777" w:rsidR="00BE4D55" w:rsidRPr="00C6783D" w:rsidRDefault="00BE4D55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4915E5CF" w14:textId="77777777" w:rsidR="00BE4D55" w:rsidRPr="00C6783D" w:rsidRDefault="00BE4D55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4717B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59169D02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E1ABE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47184" w14:textId="77777777" w:rsidR="00BE4D55" w:rsidRPr="00C6783D" w:rsidRDefault="00BE4D55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541E8955" w14:textId="77777777" w:rsidR="00BE4D55" w:rsidRPr="00C6783D" w:rsidRDefault="00BE4D55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2BFD0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CBC6A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6EAE2232" wp14:editId="2962D90B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42860F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AE2232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3E42860F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502D3EA8" wp14:editId="72C98DB1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94DB743" wp14:editId="757C57D5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D72AF5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8C39E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943A8A"/>
    <w:multiLevelType w:val="multilevel"/>
    <w:tmpl w:val="9AEAA1AC"/>
    <w:lvl w:ilvl="0">
      <w:start w:val="1"/>
      <w:numFmt w:val="bullet"/>
      <w:lvlText w:val="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0B2C5E"/>
    <w:multiLevelType w:val="multilevel"/>
    <w:tmpl w:val="90824226"/>
    <w:lvl w:ilvl="0">
      <w:start w:val="1"/>
      <w:numFmt w:val="bullet"/>
      <w:lvlText w:val="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8"/>
  </w:num>
  <w:num w:numId="2" w16cid:durableId="1959330413">
    <w:abstractNumId w:val="9"/>
  </w:num>
  <w:num w:numId="3" w16cid:durableId="74284923">
    <w:abstractNumId w:val="23"/>
  </w:num>
  <w:num w:numId="4" w16cid:durableId="972365782">
    <w:abstractNumId w:val="15"/>
  </w:num>
  <w:num w:numId="5" w16cid:durableId="988946648">
    <w:abstractNumId w:val="20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7"/>
  </w:num>
  <w:num w:numId="16" w16cid:durableId="396707536">
    <w:abstractNumId w:val="25"/>
  </w:num>
  <w:num w:numId="17" w16cid:durableId="1901668839">
    <w:abstractNumId w:val="19"/>
  </w:num>
  <w:num w:numId="18" w16cid:durableId="867371350">
    <w:abstractNumId w:val="24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6"/>
  </w:num>
  <w:num w:numId="26" w16cid:durableId="250940655">
    <w:abstractNumId w:val="21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2"/>
  </w:num>
  <w:num w:numId="30" w16cid:durableId="2136216373">
    <w:abstractNumId w:val="11"/>
  </w:num>
  <w:num w:numId="31" w16cid:durableId="634260480">
    <w:abstractNumId w:val="14"/>
  </w:num>
  <w:num w:numId="32" w16cid:durableId="21112007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97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1F1B9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E4D55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4106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843DC3"/>
  <w15:chartTrackingRefBased/>
  <w15:docId w15:val="{566082EF-14DE-4F1F-BD5D-2683B4DB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1F1B97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1</TotalTime>
  <Pages>2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2025-10-25T09:37:00Z</dcterms:created>
  <dcterms:modified xsi:type="dcterms:W3CDTF">2025-10-25T09:38:00Z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