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646BE" w14:textId="0A4FCE72" w:rsidR="001353D6" w:rsidRDefault="00347604" w:rsidP="001353D6">
      <w:pPr>
        <w:rPr>
          <w:vanish/>
        </w:rPr>
      </w:pPr>
      <w:r w:rsidRPr="002A06DA">
        <w:rPr>
          <w:noProof/>
        </w:rPr>
        <mc:AlternateContent>
          <mc:Choice Requires="wps">
            <w:drawing>
              <wp:anchor distT="0" distB="0" distL="114300" distR="114300" simplePos="0" relativeHeight="251671552" behindDoc="0" locked="0" layoutInCell="1" allowOverlap="1" wp14:anchorId="663D68AF" wp14:editId="0984DA14">
                <wp:simplePos x="0" y="0"/>
                <wp:positionH relativeFrom="column">
                  <wp:posOffset>6572250</wp:posOffset>
                </wp:positionH>
                <wp:positionV relativeFrom="paragraph">
                  <wp:posOffset>38100</wp:posOffset>
                </wp:positionV>
                <wp:extent cx="3041650" cy="1084580"/>
                <wp:effectExtent l="38100" t="38100" r="44450" b="39370"/>
                <wp:wrapSquare wrapText="bothSides"/>
                <wp:docPr id="682140734" name="Rectangle 7"/>
                <wp:cNvGraphicFramePr xmlns:a="http://schemas.openxmlformats.org/drawingml/2006/main"/>
                <a:graphic xmlns:a="http://schemas.openxmlformats.org/drawingml/2006/main">
                  <a:graphicData uri="http://schemas.microsoft.com/office/word/2010/wordprocessingShape">
                    <wps:wsp>
                      <wps:cNvSpPr/>
                      <wps:spPr>
                        <a:xfrm>
                          <a:off x="0" y="0"/>
                          <a:ext cx="3041650" cy="108458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3041650"/>
                                    <a:gd name="connsiteY0" fmla="*/ 0 h 1084580"/>
                                    <a:gd name="connsiteX1" fmla="*/ 476524 w 3041650"/>
                                    <a:gd name="connsiteY1" fmla="*/ 0 h 1084580"/>
                                    <a:gd name="connsiteX2" fmla="*/ 892217 w 3041650"/>
                                    <a:gd name="connsiteY2" fmla="*/ 0 h 1084580"/>
                                    <a:gd name="connsiteX3" fmla="*/ 1459992 w 3041650"/>
                                    <a:gd name="connsiteY3" fmla="*/ 0 h 1084580"/>
                                    <a:gd name="connsiteX4" fmla="*/ 1936516 w 3041650"/>
                                    <a:gd name="connsiteY4" fmla="*/ 0 h 1084580"/>
                                    <a:gd name="connsiteX5" fmla="*/ 2413041 w 3041650"/>
                                    <a:gd name="connsiteY5" fmla="*/ 0 h 1084580"/>
                                    <a:gd name="connsiteX6" fmla="*/ 3041650 w 3041650"/>
                                    <a:gd name="connsiteY6" fmla="*/ 0 h 1084580"/>
                                    <a:gd name="connsiteX7" fmla="*/ 3041650 w 3041650"/>
                                    <a:gd name="connsiteY7" fmla="*/ 339835 h 1084580"/>
                                    <a:gd name="connsiteX8" fmla="*/ 3041650 w 3041650"/>
                                    <a:gd name="connsiteY8" fmla="*/ 701361 h 1084580"/>
                                    <a:gd name="connsiteX9" fmla="*/ 3041650 w 3041650"/>
                                    <a:gd name="connsiteY9" fmla="*/ 1084580 h 1084580"/>
                                    <a:gd name="connsiteX10" fmla="*/ 2595541 w 3041650"/>
                                    <a:gd name="connsiteY10" fmla="*/ 1084580 h 1084580"/>
                                    <a:gd name="connsiteX11" fmla="*/ 2088600 w 3041650"/>
                                    <a:gd name="connsiteY11" fmla="*/ 1084580 h 1084580"/>
                                    <a:gd name="connsiteX12" fmla="*/ 1612074 w 3041650"/>
                                    <a:gd name="connsiteY12" fmla="*/ 1084580 h 1084580"/>
                                    <a:gd name="connsiteX13" fmla="*/ 1044299 w 3041650"/>
                                    <a:gd name="connsiteY13" fmla="*/ 1084580 h 1084580"/>
                                    <a:gd name="connsiteX14" fmla="*/ 476524 w 3041650"/>
                                    <a:gd name="connsiteY14" fmla="*/ 1084580 h 1084580"/>
                                    <a:gd name="connsiteX15" fmla="*/ 0 w 3041650"/>
                                    <a:gd name="connsiteY15" fmla="*/ 1084580 h 1084580"/>
                                    <a:gd name="connsiteX16" fmla="*/ 0 w 3041650"/>
                                    <a:gd name="connsiteY16" fmla="*/ 723053 h 1084580"/>
                                    <a:gd name="connsiteX17" fmla="*/ 0 w 3041650"/>
                                    <a:gd name="connsiteY17" fmla="*/ 372372 h 1084580"/>
                                    <a:gd name="connsiteX18" fmla="*/ 0 w 3041650"/>
                                    <a:gd name="connsiteY18" fmla="*/ 0 h 10845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041650" h="1084580" extrusionOk="0">
                                      <a:moveTo>
                                        <a:pt x="0" y="0"/>
                                      </a:moveTo>
                                      <a:cubicBezTo>
                                        <a:pt x="209231" y="-1938"/>
                                        <a:pt x="311371" y="15943"/>
                                        <a:pt x="476524" y="0"/>
                                      </a:cubicBezTo>
                                      <a:cubicBezTo>
                                        <a:pt x="631030" y="-2849"/>
                                        <a:pt x="806373" y="-8034"/>
                                        <a:pt x="892217" y="0"/>
                                      </a:cubicBezTo>
                                      <a:cubicBezTo>
                                        <a:pt x="966792" y="16529"/>
                                        <a:pt x="1265134" y="11061"/>
                                        <a:pt x="1459992" y="0"/>
                                      </a:cubicBezTo>
                                      <a:cubicBezTo>
                                        <a:pt x="1646911" y="-8442"/>
                                        <a:pt x="1766243" y="4673"/>
                                        <a:pt x="1936516" y="0"/>
                                      </a:cubicBezTo>
                                      <a:cubicBezTo>
                                        <a:pt x="2126203" y="2751"/>
                                        <a:pt x="2190335" y="709"/>
                                        <a:pt x="2413041" y="0"/>
                                      </a:cubicBezTo>
                                      <a:cubicBezTo>
                                        <a:pt x="2609672" y="-18829"/>
                                        <a:pt x="2820516" y="27952"/>
                                        <a:pt x="3041650" y="0"/>
                                      </a:cubicBezTo>
                                      <a:cubicBezTo>
                                        <a:pt x="3022717" y="107690"/>
                                        <a:pt x="3022056" y="256891"/>
                                        <a:pt x="3041650" y="339835"/>
                                      </a:cubicBezTo>
                                      <a:cubicBezTo>
                                        <a:pt x="3079374" y="437947"/>
                                        <a:pt x="3040106" y="598338"/>
                                        <a:pt x="3041650" y="701361"/>
                                      </a:cubicBezTo>
                                      <a:cubicBezTo>
                                        <a:pt x="3047104" y="806177"/>
                                        <a:pt x="3035857" y="916913"/>
                                        <a:pt x="3041650" y="1084580"/>
                                      </a:cubicBezTo>
                                      <a:cubicBezTo>
                                        <a:pt x="2954690" y="1100916"/>
                                        <a:pt x="2766902" y="1105447"/>
                                        <a:pt x="2595541" y="1084580"/>
                                      </a:cubicBezTo>
                                      <a:cubicBezTo>
                                        <a:pt x="2437812" y="1089484"/>
                                        <a:pt x="2295830" y="1122763"/>
                                        <a:pt x="2088600" y="1084580"/>
                                      </a:cubicBezTo>
                                      <a:cubicBezTo>
                                        <a:pt x="1906002" y="1066528"/>
                                        <a:pt x="1820320" y="1064553"/>
                                        <a:pt x="1612074" y="1084580"/>
                                      </a:cubicBezTo>
                                      <a:cubicBezTo>
                                        <a:pt x="1398749" y="1092786"/>
                                        <a:pt x="1222115" y="1063701"/>
                                        <a:pt x="1044299" y="1084580"/>
                                      </a:cubicBezTo>
                                      <a:cubicBezTo>
                                        <a:pt x="816783" y="1086511"/>
                                        <a:pt x="720577" y="1049052"/>
                                        <a:pt x="476524" y="1084580"/>
                                      </a:cubicBezTo>
                                      <a:cubicBezTo>
                                        <a:pt x="224435" y="1086295"/>
                                        <a:pt x="150004" y="1074919"/>
                                        <a:pt x="0" y="1084580"/>
                                      </a:cubicBezTo>
                                      <a:cubicBezTo>
                                        <a:pt x="4358" y="1008081"/>
                                        <a:pt x="5810" y="871144"/>
                                        <a:pt x="0" y="723053"/>
                                      </a:cubicBezTo>
                                      <a:cubicBezTo>
                                        <a:pt x="9122" y="607539"/>
                                        <a:pt x="-6508" y="454195"/>
                                        <a:pt x="0" y="372372"/>
                                      </a:cubicBezTo>
                                      <a:cubicBezTo>
                                        <a:pt x="5711" y="294491"/>
                                        <a:pt x="-23779" y="164175"/>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94DD65A" w14:textId="77777777" w:rsidR="00347604" w:rsidRPr="001E3FE6" w:rsidRDefault="00347604" w:rsidP="00347604">
                            <w:pPr>
                              <w:pStyle w:val="FrameContents"/>
                              <w:spacing w:after="0"/>
                              <w:rPr>
                                <w:rFonts w:ascii="Century Gothic" w:hAnsi="Century Gothic"/>
                                <w:color w:val="000000" w:themeColor="text1"/>
                                <w:sz w:val="18"/>
                                <w:szCs w:val="18"/>
                              </w:rPr>
                            </w:pPr>
                            <w:r w:rsidRPr="001E3FE6">
                              <w:rPr>
                                <w:rFonts w:ascii="Century Gothic" w:hAnsi="Century Gothic"/>
                                <w:b/>
                                <w:bCs/>
                                <w:color w:val="000000" w:themeColor="text1"/>
                                <w:sz w:val="20"/>
                                <w:szCs w:val="20"/>
                              </w:rPr>
                              <w:t>SENCO</w:t>
                            </w:r>
                            <w:r w:rsidRPr="001E3FE6">
                              <w:rPr>
                                <w:rFonts w:ascii="Century Gothic" w:hAnsi="Century Gothic"/>
                                <w:color w:val="000000" w:themeColor="text1"/>
                                <w:sz w:val="18"/>
                                <w:szCs w:val="18"/>
                              </w:rPr>
                              <w:t xml:space="preserve"> - </w:t>
                            </w:r>
                            <w:r w:rsidRPr="001E3FE6">
                              <w:rPr>
                                <w:rFonts w:ascii="Century Gothic" w:hAnsi="Century Gothic"/>
                                <w:b/>
                                <w:bCs/>
                                <w:color w:val="000000" w:themeColor="text1"/>
                                <w:sz w:val="20"/>
                                <w:szCs w:val="20"/>
                              </w:rPr>
                              <w:t xml:space="preserve">After the meeting  </w:t>
                            </w:r>
                          </w:p>
                          <w:p w14:paraId="0A24E93B"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Send parent a copy of IPM</w:t>
                            </w:r>
                          </w:p>
                          <w:p w14:paraId="45142831"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Email staff to make them aware that pupil’s IPM has been amended and update the link from register to new IPM.</w:t>
                            </w:r>
                          </w:p>
                          <w:p w14:paraId="3156BCA3"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 xml:space="preserve">Update interventions as appropriate. </w:t>
                            </w:r>
                          </w:p>
                          <w:p w14:paraId="678F9513" w14:textId="77777777" w:rsidR="00347604" w:rsidRPr="002A06DA" w:rsidRDefault="00347604" w:rsidP="00347604">
                            <w:pPr>
                              <w:spacing w:after="120"/>
                              <w:rPr>
                                <w:color w:val="000000" w:themeColor="text1"/>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663D68AF" id="Rectangle 7" o:spid="_x0000_s1026" style="position:absolute;margin-left:517.5pt;margin-top:3pt;width:239.5pt;height:8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476525,0;892217,0;1459992,0;1936517,0;2413042,0;3041650,0;3041650,339835;3041650,701362;3041650,1084580;2595541,1084580;2088600,1084580;1612074,1084580;1044300,1084580;476525,1084580;0,1084580;0,723053;0,372373;0,0" o:connectangles="0,0,0,0,0,0,0,0,0,0,0,0,0,0,0,0,0,0,0" textboxrect="0,0,4124325,1962150"/>
                <v:textbox inset=",7.2pt,,7.2pt">
                  <w:txbxContent>
                    <w:p w14:paraId="094DD65A" w14:textId="77777777" w:rsidR="00347604" w:rsidRPr="001E3FE6" w:rsidRDefault="00347604" w:rsidP="00347604">
                      <w:pPr>
                        <w:pStyle w:val="FrameContents"/>
                        <w:spacing w:after="0"/>
                        <w:rPr>
                          <w:rFonts w:ascii="Century Gothic" w:hAnsi="Century Gothic"/>
                          <w:color w:val="000000" w:themeColor="text1"/>
                          <w:sz w:val="18"/>
                          <w:szCs w:val="18"/>
                        </w:rPr>
                      </w:pPr>
                      <w:r w:rsidRPr="001E3FE6">
                        <w:rPr>
                          <w:rFonts w:ascii="Century Gothic" w:hAnsi="Century Gothic"/>
                          <w:b/>
                          <w:bCs/>
                          <w:color w:val="000000" w:themeColor="text1"/>
                          <w:sz w:val="20"/>
                          <w:szCs w:val="20"/>
                        </w:rPr>
                        <w:t>SENCO</w:t>
                      </w:r>
                      <w:r w:rsidRPr="001E3FE6">
                        <w:rPr>
                          <w:rFonts w:ascii="Century Gothic" w:hAnsi="Century Gothic"/>
                          <w:color w:val="000000" w:themeColor="text1"/>
                          <w:sz w:val="18"/>
                          <w:szCs w:val="18"/>
                        </w:rPr>
                        <w:t xml:space="preserve"> - </w:t>
                      </w:r>
                      <w:r w:rsidRPr="001E3FE6">
                        <w:rPr>
                          <w:rFonts w:ascii="Century Gothic" w:hAnsi="Century Gothic"/>
                          <w:b/>
                          <w:bCs/>
                          <w:color w:val="000000" w:themeColor="text1"/>
                          <w:sz w:val="20"/>
                          <w:szCs w:val="20"/>
                        </w:rPr>
                        <w:t xml:space="preserve">After the meeting  </w:t>
                      </w:r>
                    </w:p>
                    <w:p w14:paraId="0A24E93B"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Send parent a copy of IPM</w:t>
                      </w:r>
                    </w:p>
                    <w:p w14:paraId="45142831"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Email staff to make them aware that pupil’s IPM has been amended and update the link from register to new IPM.</w:t>
                      </w:r>
                    </w:p>
                    <w:p w14:paraId="3156BCA3" w14:textId="77777777" w:rsidR="00347604" w:rsidRPr="001E3FE6" w:rsidRDefault="00347604" w:rsidP="00347604">
                      <w:pPr>
                        <w:pStyle w:val="ListParagraph"/>
                        <w:widowControl/>
                        <w:numPr>
                          <w:ilvl w:val="0"/>
                          <w:numId w:val="31"/>
                        </w:numPr>
                        <w:autoSpaceDN/>
                        <w:spacing w:before="0" w:after="0"/>
                        <w:contextualSpacing/>
                        <w:textAlignment w:val="auto"/>
                        <w:rPr>
                          <w:color w:val="000000" w:themeColor="text1"/>
                          <w:sz w:val="18"/>
                          <w:szCs w:val="18"/>
                        </w:rPr>
                      </w:pPr>
                      <w:r w:rsidRPr="001E3FE6">
                        <w:rPr>
                          <w:color w:val="000000" w:themeColor="text1"/>
                          <w:sz w:val="18"/>
                          <w:szCs w:val="18"/>
                        </w:rPr>
                        <w:t xml:space="preserve">Update interventions as appropriate. </w:t>
                      </w:r>
                    </w:p>
                    <w:p w14:paraId="678F9513" w14:textId="77777777" w:rsidR="00347604" w:rsidRPr="002A06DA" w:rsidRDefault="00347604" w:rsidP="00347604">
                      <w:pPr>
                        <w:spacing w:after="120"/>
                        <w:rPr>
                          <w:color w:val="000000" w:themeColor="text1"/>
                        </w:rPr>
                      </w:pPr>
                    </w:p>
                  </w:txbxContent>
                </v:textbox>
                <w10:wrap type="square"/>
              </v:shape>
            </w:pict>
          </mc:Fallback>
        </mc:AlternateContent>
      </w:r>
    </w:p>
    <w:p w14:paraId="51926F70" w14:textId="1B9190AA" w:rsidR="00347604" w:rsidRPr="003954A4" w:rsidRDefault="00347604" w:rsidP="00347604">
      <w:r w:rsidRPr="002A06DA">
        <w:rPr>
          <w:noProof/>
        </w:rPr>
        <mc:AlternateContent>
          <mc:Choice Requires="wps">
            <w:drawing>
              <wp:anchor distT="0" distB="0" distL="114300" distR="114300" simplePos="0" relativeHeight="251668480" behindDoc="0" locked="0" layoutInCell="1" allowOverlap="1" wp14:anchorId="79CA08C8" wp14:editId="56BFCC7A">
                <wp:simplePos x="0" y="0"/>
                <wp:positionH relativeFrom="column">
                  <wp:posOffset>3727450</wp:posOffset>
                </wp:positionH>
                <wp:positionV relativeFrom="paragraph">
                  <wp:posOffset>3276600</wp:posOffset>
                </wp:positionV>
                <wp:extent cx="5886450" cy="946150"/>
                <wp:effectExtent l="38100" t="38100" r="38100" b="44450"/>
                <wp:wrapSquare wrapText="bothSides"/>
                <wp:docPr id="1438134202" name="Rectangle 7"/>
                <wp:cNvGraphicFramePr xmlns:a="http://schemas.openxmlformats.org/drawingml/2006/main"/>
                <a:graphic xmlns:a="http://schemas.openxmlformats.org/drawingml/2006/main">
                  <a:graphicData uri="http://schemas.microsoft.com/office/word/2010/wordprocessingShape">
                    <wps:wsp>
                      <wps:cNvSpPr/>
                      <wps:spPr>
                        <a:xfrm>
                          <a:off x="0" y="0"/>
                          <a:ext cx="5886450" cy="94615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5886450"/>
                                    <a:gd name="connsiteY0" fmla="*/ 0 h 946150"/>
                                    <a:gd name="connsiteX1" fmla="*/ 451883 w 5886450"/>
                                    <a:gd name="connsiteY1" fmla="*/ 0 h 946150"/>
                                    <a:gd name="connsiteX2" fmla="*/ 922210 w 5886450"/>
                                    <a:gd name="connsiteY2" fmla="*/ 0 h 946150"/>
                                    <a:gd name="connsiteX3" fmla="*/ 1726692 w 5886450"/>
                                    <a:gd name="connsiteY3" fmla="*/ 0 h 946150"/>
                                    <a:gd name="connsiteX4" fmla="*/ 2825496 w 5886450"/>
                                    <a:gd name="connsiteY4" fmla="*/ 0 h 946150"/>
                                    <a:gd name="connsiteX5" fmla="*/ 3747706 w 5886450"/>
                                    <a:gd name="connsiteY5" fmla="*/ 0 h 946150"/>
                                    <a:gd name="connsiteX6" fmla="*/ 4669916 w 5886450"/>
                                    <a:gd name="connsiteY6" fmla="*/ 0 h 946150"/>
                                    <a:gd name="connsiteX7" fmla="*/ 5886450 w 5886450"/>
                                    <a:gd name="connsiteY7" fmla="*/ 0 h 946150"/>
                                    <a:gd name="connsiteX8" fmla="*/ 5886450 w 5886450"/>
                                    <a:gd name="connsiteY8" fmla="*/ 296460 h 946150"/>
                                    <a:gd name="connsiteX9" fmla="*/ 5886450 w 5886450"/>
                                    <a:gd name="connsiteY9" fmla="*/ 611843 h 946150"/>
                                    <a:gd name="connsiteX10" fmla="*/ 5886450 w 5886450"/>
                                    <a:gd name="connsiteY10" fmla="*/ 946150 h 946150"/>
                                    <a:gd name="connsiteX11" fmla="*/ 5023104 w 5886450"/>
                                    <a:gd name="connsiteY11" fmla="*/ 946150 h 946150"/>
                                    <a:gd name="connsiteX12" fmla="*/ 4042029 w 5886450"/>
                                    <a:gd name="connsiteY12" fmla="*/ 946150 h 946150"/>
                                    <a:gd name="connsiteX13" fmla="*/ 3119818 w 5886450"/>
                                    <a:gd name="connsiteY13" fmla="*/ 946150 h 946150"/>
                                    <a:gd name="connsiteX14" fmla="*/ 2021014 w 5886450"/>
                                    <a:gd name="connsiteY14" fmla="*/ 946150 h 946150"/>
                                    <a:gd name="connsiteX15" fmla="*/ 922210 w 5886450"/>
                                    <a:gd name="connsiteY15" fmla="*/ 946150 h 946150"/>
                                    <a:gd name="connsiteX16" fmla="*/ 0 w 5886450"/>
                                    <a:gd name="connsiteY16" fmla="*/ 946150 h 946150"/>
                                    <a:gd name="connsiteX17" fmla="*/ 0 w 5886450"/>
                                    <a:gd name="connsiteY17" fmla="*/ 630766 h 946150"/>
                                    <a:gd name="connsiteX18" fmla="*/ 0 w 5886450"/>
                                    <a:gd name="connsiteY18" fmla="*/ 324845 h 946150"/>
                                    <a:gd name="connsiteX19" fmla="*/ 0 w 5886450"/>
                                    <a:gd name="connsiteY19" fmla="*/ 0 h 946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5886450" h="946150" extrusionOk="0">
                                      <a:moveTo>
                                        <a:pt x="0" y="0"/>
                                      </a:moveTo>
                                      <a:cubicBezTo>
                                        <a:pt x="90478" y="14287"/>
                                        <a:pt x="321805" y="18200"/>
                                        <a:pt x="451883" y="0"/>
                                      </a:cubicBezTo>
                                      <a:cubicBezTo>
                                        <a:pt x="581961" y="-18200"/>
                                        <a:pt x="717506" y="-14935"/>
                                        <a:pt x="922210" y="0"/>
                                      </a:cubicBezTo>
                                      <a:cubicBezTo>
                                        <a:pt x="1182059" y="3553"/>
                                        <a:pt x="1563133" y="7084"/>
                                        <a:pt x="1726692" y="0"/>
                                      </a:cubicBezTo>
                                      <a:cubicBezTo>
                                        <a:pt x="1850794" y="-13104"/>
                                        <a:pt x="2522910" y="38668"/>
                                        <a:pt x="2825496" y="0"/>
                                      </a:cubicBezTo>
                                      <a:cubicBezTo>
                                        <a:pt x="3222815" y="-1462"/>
                                        <a:pt x="3395361" y="-11697"/>
                                        <a:pt x="3747706" y="0"/>
                                      </a:cubicBezTo>
                                      <a:cubicBezTo>
                                        <a:pt x="4085276" y="-1128"/>
                                        <a:pt x="4223032" y="15401"/>
                                        <a:pt x="4669916" y="0"/>
                                      </a:cubicBezTo>
                                      <a:cubicBezTo>
                                        <a:pt x="5109917" y="-44156"/>
                                        <a:pt x="5480102" y="56969"/>
                                        <a:pt x="5886450" y="0"/>
                                      </a:cubicBezTo>
                                      <a:cubicBezTo>
                                        <a:pt x="5868153" y="107883"/>
                                        <a:pt x="5862736" y="223200"/>
                                        <a:pt x="5886450" y="296460"/>
                                      </a:cubicBezTo>
                                      <a:cubicBezTo>
                                        <a:pt x="5901655" y="369070"/>
                                        <a:pt x="5870569" y="531660"/>
                                        <a:pt x="5886450" y="611843"/>
                                      </a:cubicBezTo>
                                      <a:cubicBezTo>
                                        <a:pt x="5931186" y="724497"/>
                                        <a:pt x="5841601" y="807033"/>
                                        <a:pt x="5886450" y="946150"/>
                                      </a:cubicBezTo>
                                      <a:cubicBezTo>
                                        <a:pt x="5718395" y="971983"/>
                                        <a:pt x="5378111" y="989380"/>
                                        <a:pt x="5023104" y="946150"/>
                                      </a:cubicBezTo>
                                      <a:cubicBezTo>
                                        <a:pt x="4705891" y="921128"/>
                                        <a:pt x="4406971" y="947363"/>
                                        <a:pt x="4042029" y="946150"/>
                                      </a:cubicBezTo>
                                      <a:cubicBezTo>
                                        <a:pt x="3647017" y="939371"/>
                                        <a:pt x="3513401" y="937333"/>
                                        <a:pt x="3119818" y="946150"/>
                                      </a:cubicBezTo>
                                      <a:cubicBezTo>
                                        <a:pt x="2703443" y="950850"/>
                                        <a:pt x="2391329" y="898053"/>
                                        <a:pt x="2021014" y="946150"/>
                                      </a:cubicBezTo>
                                      <a:cubicBezTo>
                                        <a:pt x="1630063" y="930716"/>
                                        <a:pt x="1370207" y="955984"/>
                                        <a:pt x="922210" y="946150"/>
                                      </a:cubicBezTo>
                                      <a:cubicBezTo>
                                        <a:pt x="425641" y="972548"/>
                                        <a:pt x="304779" y="940196"/>
                                        <a:pt x="0" y="946150"/>
                                      </a:cubicBezTo>
                                      <a:cubicBezTo>
                                        <a:pt x="32415" y="887260"/>
                                        <a:pt x="-9423" y="743819"/>
                                        <a:pt x="0" y="630766"/>
                                      </a:cubicBezTo>
                                      <a:cubicBezTo>
                                        <a:pt x="18220" y="513619"/>
                                        <a:pt x="-21219" y="397799"/>
                                        <a:pt x="0" y="324845"/>
                                      </a:cubicBezTo>
                                      <a:cubicBezTo>
                                        <a:pt x="28786" y="273817"/>
                                        <a:pt x="-22058" y="145886"/>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29CA38CF" w14:textId="77777777" w:rsidR="00347604" w:rsidRDefault="00347604" w:rsidP="00347604">
                            <w:pPr>
                              <w:pStyle w:val="FrameContents"/>
                              <w:spacing w:after="0"/>
                              <w:rPr>
                                <w:rFonts w:ascii="Century Gothic" w:hAnsi="Century Gothic"/>
                                <w:b/>
                                <w:bCs/>
                                <w:color w:val="000000" w:themeColor="text1"/>
                                <w:sz w:val="20"/>
                                <w:szCs w:val="20"/>
                                <w:lang w:val="en-US"/>
                              </w:rPr>
                            </w:pPr>
                            <w:r>
                              <w:rPr>
                                <w:rFonts w:ascii="Century Gothic" w:hAnsi="Century Gothic"/>
                                <w:b/>
                                <w:bCs/>
                                <w:color w:val="000000" w:themeColor="text1"/>
                                <w:sz w:val="20"/>
                                <w:szCs w:val="20"/>
                              </w:rPr>
                              <w:t xml:space="preserve">Class teacher- </w:t>
                            </w:r>
                            <w:r w:rsidRPr="000929ED">
                              <w:rPr>
                                <w:rFonts w:ascii="Century Gothic" w:hAnsi="Century Gothic"/>
                                <w:b/>
                                <w:bCs/>
                                <w:color w:val="000000" w:themeColor="text1"/>
                                <w:sz w:val="20"/>
                                <w:szCs w:val="20"/>
                                <w:lang w:val="en-US"/>
                              </w:rPr>
                              <w:t>Prior to the review meeting familiarize yourself with</w:t>
                            </w:r>
                            <w:r w:rsidRPr="001B54D4">
                              <w:rPr>
                                <w:rFonts w:ascii="Century Gothic" w:hAnsi="Century Gothic"/>
                                <w:b/>
                                <w:bCs/>
                                <w:color w:val="000000" w:themeColor="text1"/>
                                <w:sz w:val="20"/>
                                <w:szCs w:val="20"/>
                                <w:lang w:val="en-US"/>
                              </w:rPr>
                              <w:t xml:space="preserve"> </w:t>
                            </w:r>
                          </w:p>
                          <w:p w14:paraId="4DF21CF6"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Pupil and parent views</w:t>
                            </w:r>
                          </w:p>
                          <w:p w14:paraId="5C4DF94F"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Attainment and progress summary</w:t>
                            </w:r>
                          </w:p>
                          <w:p w14:paraId="366233C7"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Interventions and their impact</w:t>
                            </w:r>
                          </w:p>
                          <w:p w14:paraId="7069183B" w14:textId="77777777" w:rsidR="00347604" w:rsidRPr="001353D6"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Outside agency reports</w:t>
                            </w: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79CA08C8" id="_x0000_s1027" style="position:absolute;margin-left:293.5pt;margin-top:258pt;width:463.5pt;height: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922210,0;1726692,0;2825496,0;3747706,0;4669916,0;5886450,0;5886450,296460;5886450,611844;5886450,946150;5023104,946150;4042030,946150;3119818,946150;2021014,946150;922210,946150;0,946150;0,630767;0,324845;0,0" o:connectangles="0,0,0,0,0,0,0,0,0,0,0,0,0,0,0,0,0,0,0" textboxrect="0,0,4124325,1962150"/>
                <v:textbox inset=",7.2pt,,7.2pt">
                  <w:txbxContent>
                    <w:p w14:paraId="29CA38CF" w14:textId="77777777" w:rsidR="00347604" w:rsidRDefault="00347604" w:rsidP="00347604">
                      <w:pPr>
                        <w:pStyle w:val="FrameContents"/>
                        <w:spacing w:after="0"/>
                        <w:rPr>
                          <w:rFonts w:ascii="Century Gothic" w:hAnsi="Century Gothic"/>
                          <w:b/>
                          <w:bCs/>
                          <w:color w:val="000000" w:themeColor="text1"/>
                          <w:sz w:val="20"/>
                          <w:szCs w:val="20"/>
                          <w:lang w:val="en-US"/>
                        </w:rPr>
                      </w:pPr>
                      <w:r>
                        <w:rPr>
                          <w:rFonts w:ascii="Century Gothic" w:hAnsi="Century Gothic"/>
                          <w:b/>
                          <w:bCs/>
                          <w:color w:val="000000" w:themeColor="text1"/>
                          <w:sz w:val="20"/>
                          <w:szCs w:val="20"/>
                        </w:rPr>
                        <w:t xml:space="preserve">Class teacher- </w:t>
                      </w:r>
                      <w:r w:rsidRPr="000929ED">
                        <w:rPr>
                          <w:rFonts w:ascii="Century Gothic" w:hAnsi="Century Gothic"/>
                          <w:b/>
                          <w:bCs/>
                          <w:color w:val="000000" w:themeColor="text1"/>
                          <w:sz w:val="20"/>
                          <w:szCs w:val="20"/>
                          <w:lang w:val="en-US"/>
                        </w:rPr>
                        <w:t>Prior to the review meeting familiarize yourself with</w:t>
                      </w:r>
                      <w:r w:rsidRPr="001B54D4">
                        <w:rPr>
                          <w:rFonts w:ascii="Century Gothic" w:hAnsi="Century Gothic"/>
                          <w:b/>
                          <w:bCs/>
                          <w:color w:val="000000" w:themeColor="text1"/>
                          <w:sz w:val="20"/>
                          <w:szCs w:val="20"/>
                          <w:lang w:val="en-US"/>
                        </w:rPr>
                        <w:t xml:space="preserve"> </w:t>
                      </w:r>
                    </w:p>
                    <w:p w14:paraId="4DF21CF6"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Pupil and parent views</w:t>
                      </w:r>
                    </w:p>
                    <w:p w14:paraId="5C4DF94F"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Attainment and progress summary</w:t>
                      </w:r>
                    </w:p>
                    <w:p w14:paraId="366233C7" w14:textId="77777777" w:rsidR="00347604" w:rsidRPr="000929ED"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Interventions and their impact</w:t>
                      </w:r>
                    </w:p>
                    <w:p w14:paraId="7069183B" w14:textId="77777777" w:rsidR="00347604" w:rsidRPr="001353D6"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0929ED">
                        <w:rPr>
                          <w:color w:val="000000" w:themeColor="text1"/>
                          <w:sz w:val="18"/>
                          <w:szCs w:val="18"/>
                        </w:rPr>
                        <w:t>Outside agency reports</w:t>
                      </w:r>
                    </w:p>
                  </w:txbxContent>
                </v:textbox>
                <w10:wrap type="square"/>
              </v:shape>
            </w:pict>
          </mc:Fallback>
        </mc:AlternateContent>
      </w:r>
      <w:r>
        <w:rPr>
          <w:b/>
          <w:bCs/>
          <w:noProof/>
          <w:sz w:val="36"/>
          <w:szCs w:val="36"/>
        </w:rPr>
        <mc:AlternateContent>
          <mc:Choice Requires="wps">
            <w:drawing>
              <wp:anchor distT="0" distB="0" distL="114300" distR="114300" simplePos="0" relativeHeight="251663360" behindDoc="0" locked="0" layoutInCell="1" allowOverlap="1" wp14:anchorId="17144CD9" wp14:editId="00D4E339">
                <wp:simplePos x="0" y="0"/>
                <wp:positionH relativeFrom="margin">
                  <wp:posOffset>2520950</wp:posOffset>
                </wp:positionH>
                <wp:positionV relativeFrom="paragraph">
                  <wp:posOffset>3212465</wp:posOffset>
                </wp:positionV>
                <wp:extent cx="935990" cy="935990"/>
                <wp:effectExtent l="0" t="0" r="0" b="0"/>
                <wp:wrapNone/>
                <wp:docPr id="249160192"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D37F74" w14:textId="77777777" w:rsidR="00347604" w:rsidRPr="001E3FE6" w:rsidRDefault="00347604" w:rsidP="00347604">
                            <w:pPr>
                              <w:jc w:val="center"/>
                              <w:rPr>
                                <w:b/>
                                <w:bCs/>
                                <w:sz w:val="36"/>
                                <w:szCs w:val="36"/>
                              </w:rPr>
                            </w:pPr>
                            <w:r>
                              <w:rPr>
                                <w:b/>
                                <w:bCs/>
                                <w:sz w:val="36"/>
                                <w:szCs w:val="3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44CD9" id="Прямокутник: округлені кути 1" o:spid="_x0000_s1028" style="position:absolute;margin-left:198.5pt;margin-top:252.95pt;width:73.7pt;height:73.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" fillcolor="#3b600b" stroked="f" strokeweight="4.5pt">
                <v:stroke startarrowwidth="wide" startarrowlength="long" endarrowwidth="wide" endarrowlength="long"/>
                <v:textbox>
                  <w:txbxContent>
                    <w:p w14:paraId="0AD37F74" w14:textId="77777777" w:rsidR="00347604" w:rsidRPr="001E3FE6" w:rsidRDefault="00347604" w:rsidP="00347604">
                      <w:pPr>
                        <w:jc w:val="center"/>
                        <w:rPr>
                          <w:b/>
                          <w:bCs/>
                          <w:sz w:val="36"/>
                          <w:szCs w:val="36"/>
                        </w:rPr>
                      </w:pPr>
                      <w:r>
                        <w:rPr>
                          <w:b/>
                          <w:bCs/>
                          <w:sz w:val="36"/>
                          <w:szCs w:val="36"/>
                        </w:rPr>
                        <w:t>3</w:t>
                      </w:r>
                    </w:p>
                  </w:txbxContent>
                </v:textbox>
                <w10:wrap anchorx="margin"/>
              </v:roundrect>
            </w:pict>
          </mc:Fallback>
        </mc:AlternateContent>
      </w:r>
      <w:r>
        <w:rPr>
          <w:b/>
          <w:bCs/>
          <w:noProof/>
          <w:sz w:val="36"/>
          <w:szCs w:val="36"/>
        </w:rPr>
        <mc:AlternateContent>
          <mc:Choice Requires="wps">
            <w:drawing>
              <wp:anchor distT="0" distB="0" distL="114300" distR="114300" simplePos="0" relativeHeight="251665408" behindDoc="0" locked="0" layoutInCell="1" allowOverlap="1" wp14:anchorId="021DB2A4" wp14:editId="485AE225">
                <wp:simplePos x="0" y="0"/>
                <wp:positionH relativeFrom="margin">
                  <wp:posOffset>571500</wp:posOffset>
                </wp:positionH>
                <wp:positionV relativeFrom="paragraph">
                  <wp:posOffset>5161915</wp:posOffset>
                </wp:positionV>
                <wp:extent cx="935990" cy="935990"/>
                <wp:effectExtent l="0" t="0" r="0" b="0"/>
                <wp:wrapNone/>
                <wp:docPr id="1473152467"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CD4DE5" w14:textId="77777777" w:rsidR="00347604" w:rsidRPr="0034292E" w:rsidRDefault="00347604" w:rsidP="00347604">
                            <w:pPr>
                              <w:jc w:val="center"/>
                              <w:rPr>
                                <w:b/>
                                <w:bCs/>
                                <w:sz w:val="36"/>
                                <w:szCs w:val="36"/>
                              </w:rPr>
                            </w:pPr>
                            <w:r>
                              <w:rPr>
                                <w:b/>
                                <w:bCs/>
                                <w:sz w:val="36"/>
                                <w:szCs w:val="3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1DB2A4" id="_x0000_s1029" style="position:absolute;margin-left:45pt;margin-top:406.45pt;width:73.7pt;height:73.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" fillcolor="#3b600b" stroked="f" strokeweight="4.5pt">
                <v:stroke startarrowwidth="wide" startarrowlength="long" endarrowwidth="wide" endarrowlength="long"/>
                <v:textbox>
                  <w:txbxContent>
                    <w:p w14:paraId="6ECD4DE5" w14:textId="77777777" w:rsidR="00347604" w:rsidRPr="0034292E" w:rsidRDefault="00347604" w:rsidP="00347604">
                      <w:pPr>
                        <w:jc w:val="center"/>
                        <w:rPr>
                          <w:b/>
                          <w:bCs/>
                          <w:sz w:val="36"/>
                          <w:szCs w:val="36"/>
                        </w:rPr>
                      </w:pPr>
                      <w:r>
                        <w:rPr>
                          <w:b/>
                          <w:bCs/>
                          <w:sz w:val="36"/>
                          <w:szCs w:val="36"/>
                        </w:rPr>
                        <w:t>1</w:t>
                      </w:r>
                    </w:p>
                  </w:txbxContent>
                </v:textbox>
                <w10:wrap anchorx="margin"/>
              </v:roundrect>
            </w:pict>
          </mc:Fallback>
        </mc:AlternateContent>
      </w:r>
      <w:r w:rsidRPr="002A06DA">
        <w:rPr>
          <w:noProof/>
        </w:rPr>
        <mc:AlternateContent>
          <mc:Choice Requires="wps">
            <w:drawing>
              <wp:anchor distT="0" distB="0" distL="114300" distR="114300" simplePos="0" relativeHeight="251669504" behindDoc="0" locked="0" layoutInCell="1" allowOverlap="1" wp14:anchorId="2E45FE61" wp14:editId="2F863D29">
                <wp:simplePos x="0" y="0"/>
                <wp:positionH relativeFrom="column">
                  <wp:posOffset>4679950</wp:posOffset>
                </wp:positionH>
                <wp:positionV relativeFrom="paragraph">
                  <wp:posOffset>2159000</wp:posOffset>
                </wp:positionV>
                <wp:extent cx="4933950" cy="965200"/>
                <wp:effectExtent l="38100" t="38100" r="38100" b="44450"/>
                <wp:wrapSquare wrapText="bothSides"/>
                <wp:docPr id="655182903" name="Rectangle 7"/>
                <wp:cNvGraphicFramePr xmlns:a="http://schemas.openxmlformats.org/drawingml/2006/main"/>
                <a:graphic xmlns:a="http://schemas.openxmlformats.org/drawingml/2006/main">
                  <a:graphicData uri="http://schemas.microsoft.com/office/word/2010/wordprocessingShape">
                    <wps:wsp>
                      <wps:cNvSpPr/>
                      <wps:spPr>
                        <a:xfrm>
                          <a:off x="0" y="0"/>
                          <a:ext cx="4933950" cy="96520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4933950"/>
                                    <a:gd name="connsiteY0" fmla="*/ 0 h 965200"/>
                                    <a:gd name="connsiteX1" fmla="*/ 378763 w 4933950"/>
                                    <a:gd name="connsiteY1" fmla="*/ 0 h 965200"/>
                                    <a:gd name="connsiteX2" fmla="*/ 772985 w 4933950"/>
                                    <a:gd name="connsiteY2" fmla="*/ 0 h 965200"/>
                                    <a:gd name="connsiteX3" fmla="*/ 1447292 w 4933950"/>
                                    <a:gd name="connsiteY3" fmla="*/ 0 h 965200"/>
                                    <a:gd name="connsiteX4" fmla="*/ 2368296 w 4933950"/>
                                    <a:gd name="connsiteY4" fmla="*/ 0 h 965200"/>
                                    <a:gd name="connsiteX5" fmla="*/ 3141281 w 4933950"/>
                                    <a:gd name="connsiteY5" fmla="*/ 0 h 965200"/>
                                    <a:gd name="connsiteX6" fmla="*/ 3914266 w 4933950"/>
                                    <a:gd name="connsiteY6" fmla="*/ 0 h 965200"/>
                                    <a:gd name="connsiteX7" fmla="*/ 4933950 w 4933950"/>
                                    <a:gd name="connsiteY7" fmla="*/ 0 h 965200"/>
                                    <a:gd name="connsiteX8" fmla="*/ 4933950 w 4933950"/>
                                    <a:gd name="connsiteY8" fmla="*/ 302429 h 965200"/>
                                    <a:gd name="connsiteX9" fmla="*/ 4933950 w 4933950"/>
                                    <a:gd name="connsiteY9" fmla="*/ 624162 h 965200"/>
                                    <a:gd name="connsiteX10" fmla="*/ 4933950 w 4933950"/>
                                    <a:gd name="connsiteY10" fmla="*/ 965200 h 965200"/>
                                    <a:gd name="connsiteX11" fmla="*/ 4210304 w 4933950"/>
                                    <a:gd name="connsiteY11" fmla="*/ 965200 h 965200"/>
                                    <a:gd name="connsiteX12" fmla="*/ 3387979 w 4933950"/>
                                    <a:gd name="connsiteY12" fmla="*/ 965200 h 965200"/>
                                    <a:gd name="connsiteX13" fmla="*/ 2614993 w 4933950"/>
                                    <a:gd name="connsiteY13" fmla="*/ 965200 h 965200"/>
                                    <a:gd name="connsiteX14" fmla="*/ 1693989 w 4933950"/>
                                    <a:gd name="connsiteY14" fmla="*/ 965200 h 965200"/>
                                    <a:gd name="connsiteX15" fmla="*/ 772985 w 4933950"/>
                                    <a:gd name="connsiteY15" fmla="*/ 965200 h 965200"/>
                                    <a:gd name="connsiteX16" fmla="*/ 0 w 4933950"/>
                                    <a:gd name="connsiteY16" fmla="*/ 965200 h 965200"/>
                                    <a:gd name="connsiteX17" fmla="*/ 0 w 4933950"/>
                                    <a:gd name="connsiteY17" fmla="*/ 643466 h 965200"/>
                                    <a:gd name="connsiteX18" fmla="*/ 0 w 4933950"/>
                                    <a:gd name="connsiteY18" fmla="*/ 331385 h 965200"/>
                                    <a:gd name="connsiteX19" fmla="*/ 0 w 4933950"/>
                                    <a:gd name="connsiteY19" fmla="*/ 0 h 965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933950" h="965200" extrusionOk="0">
                                      <a:moveTo>
                                        <a:pt x="0" y="0"/>
                                      </a:moveTo>
                                      <a:cubicBezTo>
                                        <a:pt x="168096" y="7992"/>
                                        <a:pt x="218358" y="-15714"/>
                                        <a:pt x="378763" y="0"/>
                                      </a:cubicBezTo>
                                      <a:cubicBezTo>
                                        <a:pt x="539168" y="15714"/>
                                        <a:pt x="645091" y="-1557"/>
                                        <a:pt x="772985" y="0"/>
                                      </a:cubicBezTo>
                                      <a:cubicBezTo>
                                        <a:pt x="993981" y="-1111"/>
                                        <a:pt x="1308027" y="16656"/>
                                        <a:pt x="1447292" y="0"/>
                                      </a:cubicBezTo>
                                      <a:cubicBezTo>
                                        <a:pt x="1560683" y="-4569"/>
                                        <a:pt x="2083727" y="18375"/>
                                        <a:pt x="2368296" y="0"/>
                                      </a:cubicBezTo>
                                      <a:cubicBezTo>
                                        <a:pt x="2697177" y="-2467"/>
                                        <a:pt x="2849805" y="-18078"/>
                                        <a:pt x="3141281" y="0"/>
                                      </a:cubicBezTo>
                                      <a:cubicBezTo>
                                        <a:pt x="3422092" y="-933"/>
                                        <a:pt x="3527597" y="26498"/>
                                        <a:pt x="3914266" y="0"/>
                                      </a:cubicBezTo>
                                      <a:cubicBezTo>
                                        <a:pt x="4283163" y="-38324"/>
                                        <a:pt x="4618553" y="12159"/>
                                        <a:pt x="4933950" y="0"/>
                                      </a:cubicBezTo>
                                      <a:cubicBezTo>
                                        <a:pt x="4915775" y="106697"/>
                                        <a:pt x="4920054" y="228728"/>
                                        <a:pt x="4933950" y="302429"/>
                                      </a:cubicBezTo>
                                      <a:cubicBezTo>
                                        <a:pt x="4959318" y="379064"/>
                                        <a:pt x="4922037" y="541182"/>
                                        <a:pt x="4933950" y="624162"/>
                                      </a:cubicBezTo>
                                      <a:cubicBezTo>
                                        <a:pt x="4965410" y="726514"/>
                                        <a:pt x="4896906" y="825258"/>
                                        <a:pt x="4933950" y="965200"/>
                                      </a:cubicBezTo>
                                      <a:cubicBezTo>
                                        <a:pt x="4789103" y="981732"/>
                                        <a:pt x="4531070" y="1032280"/>
                                        <a:pt x="4210304" y="965200"/>
                                      </a:cubicBezTo>
                                      <a:cubicBezTo>
                                        <a:pt x="3973613" y="916244"/>
                                        <a:pt x="3701547" y="932300"/>
                                        <a:pt x="3387979" y="965200"/>
                                      </a:cubicBezTo>
                                      <a:cubicBezTo>
                                        <a:pt x="3061920" y="956490"/>
                                        <a:pt x="2923429" y="941904"/>
                                        <a:pt x="2614993" y="965200"/>
                                      </a:cubicBezTo>
                                      <a:cubicBezTo>
                                        <a:pt x="2269734" y="970503"/>
                                        <a:pt x="1995954" y="907120"/>
                                        <a:pt x="1693989" y="965200"/>
                                      </a:cubicBezTo>
                                      <a:cubicBezTo>
                                        <a:pt x="1366293" y="952913"/>
                                        <a:pt x="1155325" y="966776"/>
                                        <a:pt x="772985" y="965200"/>
                                      </a:cubicBezTo>
                                      <a:cubicBezTo>
                                        <a:pt x="356994" y="989597"/>
                                        <a:pt x="267902" y="967526"/>
                                        <a:pt x="0" y="965200"/>
                                      </a:cubicBezTo>
                                      <a:cubicBezTo>
                                        <a:pt x="26958" y="905060"/>
                                        <a:pt x="-11581" y="762051"/>
                                        <a:pt x="0" y="643466"/>
                                      </a:cubicBezTo>
                                      <a:cubicBezTo>
                                        <a:pt x="13250" y="526844"/>
                                        <a:pt x="-20598" y="405926"/>
                                        <a:pt x="0" y="331385"/>
                                      </a:cubicBezTo>
                                      <a:cubicBezTo>
                                        <a:pt x="24385" y="275881"/>
                                        <a:pt x="-33906" y="156335"/>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1C22008" w14:textId="77777777" w:rsidR="00347604" w:rsidRDefault="00347604" w:rsidP="00347604">
                            <w:pPr>
                              <w:pStyle w:val="FrameContents"/>
                              <w:spacing w:after="0"/>
                              <w:rPr>
                                <w:rFonts w:ascii="Century Gothic" w:hAnsi="Century Gothic"/>
                                <w:b/>
                                <w:bCs/>
                                <w:color w:val="000000" w:themeColor="text1"/>
                                <w:sz w:val="20"/>
                                <w:szCs w:val="20"/>
                                <w:lang w:val="en-US"/>
                              </w:rPr>
                            </w:pPr>
                            <w:r>
                              <w:rPr>
                                <w:rFonts w:ascii="Century Gothic" w:hAnsi="Century Gothic"/>
                                <w:b/>
                                <w:bCs/>
                                <w:color w:val="000000" w:themeColor="text1"/>
                                <w:sz w:val="20"/>
                                <w:szCs w:val="20"/>
                              </w:rPr>
                              <w:t xml:space="preserve">Class teacher- </w:t>
                            </w:r>
                            <w:r w:rsidRPr="001B54D4">
                              <w:rPr>
                                <w:rFonts w:ascii="Century Gothic" w:hAnsi="Century Gothic"/>
                                <w:b/>
                                <w:bCs/>
                                <w:color w:val="000000" w:themeColor="text1"/>
                                <w:sz w:val="20"/>
                                <w:szCs w:val="20"/>
                                <w:lang w:val="en-US"/>
                              </w:rPr>
                              <w:t xml:space="preserve">At the review meeting </w:t>
                            </w:r>
                          </w:p>
                          <w:p w14:paraId="0F538004"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Share old IPM, ensure core information is accurate. celebrate success, update strengths and/or barriers to learning etc</w:t>
                            </w:r>
                            <w:r>
                              <w:rPr>
                                <w:color w:val="000000" w:themeColor="text1"/>
                                <w:sz w:val="18"/>
                                <w:szCs w:val="18"/>
                              </w:rPr>
                              <w:t>.</w:t>
                            </w:r>
                            <w:r w:rsidRPr="001B54D4">
                              <w:rPr>
                                <w:color w:val="000000" w:themeColor="text1"/>
                                <w:sz w:val="18"/>
                                <w:szCs w:val="18"/>
                              </w:rPr>
                              <w:t xml:space="preserve"> </w:t>
                            </w:r>
                          </w:p>
                          <w:p w14:paraId="1162DA46"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proofErr w:type="gramStart"/>
                            <w:r w:rsidRPr="001B54D4">
                              <w:rPr>
                                <w:color w:val="000000" w:themeColor="text1"/>
                                <w:sz w:val="18"/>
                                <w:szCs w:val="18"/>
                              </w:rPr>
                              <w:t>In light of</w:t>
                            </w:r>
                            <w:proofErr w:type="gramEnd"/>
                            <w:r w:rsidRPr="001B54D4">
                              <w:rPr>
                                <w:color w:val="000000" w:themeColor="text1"/>
                                <w:sz w:val="18"/>
                                <w:szCs w:val="18"/>
                              </w:rPr>
                              <w:t xml:space="preserve"> progress and parent and pupil views update/amend the provision.</w:t>
                            </w:r>
                          </w:p>
                          <w:p w14:paraId="185C581E"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 xml:space="preserve">Complete the </w:t>
                            </w:r>
                            <w:hyperlink r:id="rId11">
                              <w:r w:rsidRPr="00D52007">
                                <w:rPr>
                                  <w:rStyle w:val="Hyperlink"/>
                                  <w:color w:val="0070C0"/>
                                  <w:sz w:val="18"/>
                                  <w:szCs w:val="18"/>
                                </w:rPr>
                                <w:t>SEND Review Record</w:t>
                              </w:r>
                            </w:hyperlink>
                          </w:p>
                          <w:p w14:paraId="29AD4294" w14:textId="77777777" w:rsidR="00347604" w:rsidRPr="002A06DA" w:rsidRDefault="00347604" w:rsidP="00347604">
                            <w:pPr>
                              <w:spacing w:after="120"/>
                              <w:rPr>
                                <w:color w:val="000000" w:themeColor="text1"/>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2E45FE61" id="_x0000_s1030" style="position:absolute;margin-left:368.5pt;margin-top:170pt;width:388.5pt;height: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772985,0;1447292,0;2368296,0;3141281,0;3914266,0;4933950,0;4933950,302429;4933950,624163;4933950,965200;4210304,965200;3387980,965200;2614993,965200;1693989,965200;772985,965200;0,965200;0,643467;0,331386;0,0" o:connectangles="0,0,0,0,0,0,0,0,0,0,0,0,0,0,0,0,0,0,0" textboxrect="0,0,4124325,1962150"/>
                <v:textbox inset=",7.2pt,,7.2pt">
                  <w:txbxContent>
                    <w:p w14:paraId="01C22008" w14:textId="77777777" w:rsidR="00347604" w:rsidRDefault="00347604" w:rsidP="00347604">
                      <w:pPr>
                        <w:pStyle w:val="FrameContents"/>
                        <w:spacing w:after="0"/>
                        <w:rPr>
                          <w:rFonts w:ascii="Century Gothic" w:hAnsi="Century Gothic"/>
                          <w:b/>
                          <w:bCs/>
                          <w:color w:val="000000" w:themeColor="text1"/>
                          <w:sz w:val="20"/>
                          <w:szCs w:val="20"/>
                          <w:lang w:val="en-US"/>
                        </w:rPr>
                      </w:pPr>
                      <w:r>
                        <w:rPr>
                          <w:rFonts w:ascii="Century Gothic" w:hAnsi="Century Gothic"/>
                          <w:b/>
                          <w:bCs/>
                          <w:color w:val="000000" w:themeColor="text1"/>
                          <w:sz w:val="20"/>
                          <w:szCs w:val="20"/>
                        </w:rPr>
                        <w:t xml:space="preserve">Class teacher- </w:t>
                      </w:r>
                      <w:r w:rsidRPr="001B54D4">
                        <w:rPr>
                          <w:rFonts w:ascii="Century Gothic" w:hAnsi="Century Gothic"/>
                          <w:b/>
                          <w:bCs/>
                          <w:color w:val="000000" w:themeColor="text1"/>
                          <w:sz w:val="20"/>
                          <w:szCs w:val="20"/>
                          <w:lang w:val="en-US"/>
                        </w:rPr>
                        <w:t xml:space="preserve">At the review meeting </w:t>
                      </w:r>
                    </w:p>
                    <w:p w14:paraId="0F538004"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Share old IPM, ensure core information is accurate. celebrate success, update strengths and/or barriers to learning etc</w:t>
                      </w:r>
                      <w:r>
                        <w:rPr>
                          <w:color w:val="000000" w:themeColor="text1"/>
                          <w:sz w:val="18"/>
                          <w:szCs w:val="18"/>
                        </w:rPr>
                        <w:t>.</w:t>
                      </w:r>
                      <w:r w:rsidRPr="001B54D4">
                        <w:rPr>
                          <w:color w:val="000000" w:themeColor="text1"/>
                          <w:sz w:val="18"/>
                          <w:szCs w:val="18"/>
                        </w:rPr>
                        <w:t xml:space="preserve"> </w:t>
                      </w:r>
                    </w:p>
                    <w:p w14:paraId="1162DA46"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proofErr w:type="gramStart"/>
                      <w:r w:rsidRPr="001B54D4">
                        <w:rPr>
                          <w:color w:val="000000" w:themeColor="text1"/>
                          <w:sz w:val="18"/>
                          <w:szCs w:val="18"/>
                        </w:rPr>
                        <w:t>In light of</w:t>
                      </w:r>
                      <w:proofErr w:type="gramEnd"/>
                      <w:r w:rsidRPr="001B54D4">
                        <w:rPr>
                          <w:color w:val="000000" w:themeColor="text1"/>
                          <w:sz w:val="18"/>
                          <w:szCs w:val="18"/>
                        </w:rPr>
                        <w:t xml:space="preserve"> progress and parent and pupil views update/amend the provision.</w:t>
                      </w:r>
                    </w:p>
                    <w:p w14:paraId="185C581E"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 xml:space="preserve">Complete the </w:t>
                      </w:r>
                      <w:hyperlink r:id="rId12">
                        <w:r w:rsidRPr="00D52007">
                          <w:rPr>
                            <w:rStyle w:val="Hyperlink"/>
                            <w:color w:val="0070C0"/>
                            <w:sz w:val="18"/>
                            <w:szCs w:val="18"/>
                          </w:rPr>
                          <w:t>SEND Review Record</w:t>
                        </w:r>
                      </w:hyperlink>
                    </w:p>
                    <w:p w14:paraId="29AD4294" w14:textId="77777777" w:rsidR="00347604" w:rsidRPr="002A06DA" w:rsidRDefault="00347604" w:rsidP="00347604">
                      <w:pPr>
                        <w:spacing w:after="120"/>
                        <w:rPr>
                          <w:color w:val="000000" w:themeColor="text1"/>
                        </w:rPr>
                      </w:pPr>
                    </w:p>
                  </w:txbxContent>
                </v:textbox>
                <w10:wrap type="square"/>
              </v:shape>
            </w:pict>
          </mc:Fallback>
        </mc:AlternateContent>
      </w:r>
      <w:r>
        <w:rPr>
          <w:b/>
          <w:bCs/>
          <w:noProof/>
          <w:sz w:val="36"/>
          <w:szCs w:val="36"/>
        </w:rPr>
        <mc:AlternateContent>
          <mc:Choice Requires="wps">
            <w:drawing>
              <wp:anchor distT="0" distB="0" distL="114300" distR="114300" simplePos="0" relativeHeight="251662336" behindDoc="0" locked="0" layoutInCell="1" allowOverlap="1" wp14:anchorId="072C8195" wp14:editId="4BE50BA3">
                <wp:simplePos x="0" y="0"/>
                <wp:positionH relativeFrom="margin">
                  <wp:posOffset>3524250</wp:posOffset>
                </wp:positionH>
                <wp:positionV relativeFrom="paragraph">
                  <wp:posOffset>2107565</wp:posOffset>
                </wp:positionV>
                <wp:extent cx="935990" cy="935990"/>
                <wp:effectExtent l="0" t="0" r="0" b="0"/>
                <wp:wrapNone/>
                <wp:docPr id="1166216162"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DFECC6" w14:textId="77777777" w:rsidR="00347604" w:rsidRPr="001E3FE6" w:rsidRDefault="00347604" w:rsidP="00347604">
                            <w:pPr>
                              <w:jc w:val="center"/>
                              <w:rPr>
                                <w:b/>
                                <w:bCs/>
                                <w:sz w:val="36"/>
                                <w:szCs w:val="36"/>
                              </w:rPr>
                            </w:pPr>
                            <w:r>
                              <w:rPr>
                                <w:b/>
                                <w:bCs/>
                                <w:sz w:val="36"/>
                                <w:szCs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C8195" id="_x0000_s1031" style="position:absolute;margin-left:277.5pt;margin-top:165.95pt;width:73.7pt;height:73.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" fillcolor="#3b600b" stroked="f" strokeweight="4.5pt">
                <v:stroke startarrowwidth="wide" startarrowlength="long" endarrowwidth="wide" endarrowlength="long"/>
                <v:textbox>
                  <w:txbxContent>
                    <w:p w14:paraId="76DFECC6" w14:textId="77777777" w:rsidR="00347604" w:rsidRPr="001E3FE6" w:rsidRDefault="00347604" w:rsidP="00347604">
                      <w:pPr>
                        <w:jc w:val="center"/>
                        <w:rPr>
                          <w:b/>
                          <w:bCs/>
                          <w:sz w:val="36"/>
                          <w:szCs w:val="36"/>
                        </w:rPr>
                      </w:pPr>
                      <w:r>
                        <w:rPr>
                          <w:b/>
                          <w:bCs/>
                          <w:sz w:val="36"/>
                          <w:szCs w:val="36"/>
                        </w:rPr>
                        <w:t>4</w:t>
                      </w:r>
                    </w:p>
                  </w:txbxContent>
                </v:textbox>
                <w10:wrap anchorx="margin"/>
              </v:roundrect>
            </w:pict>
          </mc:Fallback>
        </mc:AlternateContent>
      </w:r>
      <w:r w:rsidRPr="002A06DA">
        <w:rPr>
          <w:noProof/>
        </w:rPr>
        <mc:AlternateContent>
          <mc:Choice Requires="wps">
            <w:drawing>
              <wp:anchor distT="0" distB="0" distL="114300" distR="114300" simplePos="0" relativeHeight="251670528" behindDoc="0" locked="0" layoutInCell="1" allowOverlap="1" wp14:anchorId="641BF6BD" wp14:editId="2CFC3978">
                <wp:simplePos x="0" y="0"/>
                <wp:positionH relativeFrom="column">
                  <wp:posOffset>5619750</wp:posOffset>
                </wp:positionH>
                <wp:positionV relativeFrom="paragraph">
                  <wp:posOffset>1200150</wp:posOffset>
                </wp:positionV>
                <wp:extent cx="3994150" cy="840740"/>
                <wp:effectExtent l="38100" t="38100" r="44450" b="35560"/>
                <wp:wrapSquare wrapText="bothSides"/>
                <wp:docPr id="620479358" name="Rectangle 7"/>
                <wp:cNvGraphicFramePr xmlns:a="http://schemas.openxmlformats.org/drawingml/2006/main"/>
                <a:graphic xmlns:a="http://schemas.openxmlformats.org/drawingml/2006/main">
                  <a:graphicData uri="http://schemas.microsoft.com/office/word/2010/wordprocessingShape">
                    <wps:wsp>
                      <wps:cNvSpPr/>
                      <wps:spPr>
                        <a:xfrm>
                          <a:off x="0" y="0"/>
                          <a:ext cx="3994150" cy="84074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3994150"/>
                                    <a:gd name="connsiteY0" fmla="*/ 0 h 840740"/>
                                    <a:gd name="connsiteX1" fmla="*/ 625749 w 3994150"/>
                                    <a:gd name="connsiteY1" fmla="*/ 0 h 840740"/>
                                    <a:gd name="connsiteX2" fmla="*/ 1171617 w 3994150"/>
                                    <a:gd name="connsiteY2" fmla="*/ 0 h 840740"/>
                                    <a:gd name="connsiteX3" fmla="*/ 1917192 w 3994150"/>
                                    <a:gd name="connsiteY3" fmla="*/ 0 h 840740"/>
                                    <a:gd name="connsiteX4" fmla="*/ 2542941 w 3994150"/>
                                    <a:gd name="connsiteY4" fmla="*/ 0 h 840740"/>
                                    <a:gd name="connsiteX5" fmla="*/ 3168691 w 3994150"/>
                                    <a:gd name="connsiteY5" fmla="*/ 0 h 840740"/>
                                    <a:gd name="connsiteX6" fmla="*/ 3994150 w 3994150"/>
                                    <a:gd name="connsiteY6" fmla="*/ 0 h 840740"/>
                                    <a:gd name="connsiteX7" fmla="*/ 3994150 w 3994150"/>
                                    <a:gd name="connsiteY7" fmla="*/ 263431 h 840740"/>
                                    <a:gd name="connsiteX8" fmla="*/ 3994150 w 3994150"/>
                                    <a:gd name="connsiteY8" fmla="*/ 543678 h 840740"/>
                                    <a:gd name="connsiteX9" fmla="*/ 3994150 w 3994150"/>
                                    <a:gd name="connsiteY9" fmla="*/ 840740 h 840740"/>
                                    <a:gd name="connsiteX10" fmla="*/ 3408341 w 3994150"/>
                                    <a:gd name="connsiteY10" fmla="*/ 840740 h 840740"/>
                                    <a:gd name="connsiteX11" fmla="*/ 2742650 w 3994150"/>
                                    <a:gd name="connsiteY11" fmla="*/ 840740 h 840740"/>
                                    <a:gd name="connsiteX12" fmla="*/ 2116899 w 3994150"/>
                                    <a:gd name="connsiteY12" fmla="*/ 840740 h 840740"/>
                                    <a:gd name="connsiteX13" fmla="*/ 1371324 w 3994150"/>
                                    <a:gd name="connsiteY13" fmla="*/ 840740 h 840740"/>
                                    <a:gd name="connsiteX14" fmla="*/ 625749 w 3994150"/>
                                    <a:gd name="connsiteY14" fmla="*/ 840740 h 840740"/>
                                    <a:gd name="connsiteX15" fmla="*/ 0 w 3994150"/>
                                    <a:gd name="connsiteY15" fmla="*/ 840740 h 840740"/>
                                    <a:gd name="connsiteX16" fmla="*/ 0 w 3994150"/>
                                    <a:gd name="connsiteY16" fmla="*/ 560493 h 840740"/>
                                    <a:gd name="connsiteX17" fmla="*/ 0 w 3994150"/>
                                    <a:gd name="connsiteY17" fmla="*/ 288654 h 840740"/>
                                    <a:gd name="connsiteX18" fmla="*/ 0 w 3994150"/>
                                    <a:gd name="connsiteY18" fmla="*/ 0 h 8407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994150" h="840740" extrusionOk="0">
                                      <a:moveTo>
                                        <a:pt x="0" y="0"/>
                                      </a:moveTo>
                                      <a:cubicBezTo>
                                        <a:pt x="272733" y="-5904"/>
                                        <a:pt x="414945" y="15367"/>
                                        <a:pt x="625749" y="0"/>
                                      </a:cubicBezTo>
                                      <a:cubicBezTo>
                                        <a:pt x="817362" y="-2823"/>
                                        <a:pt x="1048763" y="-5860"/>
                                        <a:pt x="1171617" y="0"/>
                                      </a:cubicBezTo>
                                      <a:cubicBezTo>
                                        <a:pt x="1261385" y="25309"/>
                                        <a:pt x="1657348" y="33905"/>
                                        <a:pt x="1917192" y="0"/>
                                      </a:cubicBezTo>
                                      <a:cubicBezTo>
                                        <a:pt x="2160423" y="-9759"/>
                                        <a:pt x="2319643" y="7429"/>
                                        <a:pt x="2542941" y="0"/>
                                      </a:cubicBezTo>
                                      <a:cubicBezTo>
                                        <a:pt x="2787837" y="1964"/>
                                        <a:pt x="2873991" y="-1889"/>
                                        <a:pt x="3168691" y="0"/>
                                      </a:cubicBezTo>
                                      <a:cubicBezTo>
                                        <a:pt x="3425879" y="-17426"/>
                                        <a:pt x="3741765" y="2870"/>
                                        <a:pt x="3994150" y="0"/>
                                      </a:cubicBezTo>
                                      <a:cubicBezTo>
                                        <a:pt x="3969408" y="82023"/>
                                        <a:pt x="3968060" y="201559"/>
                                        <a:pt x="3994150" y="263431"/>
                                      </a:cubicBezTo>
                                      <a:cubicBezTo>
                                        <a:pt x="4027425" y="336617"/>
                                        <a:pt x="3989318" y="465049"/>
                                        <a:pt x="3994150" y="543678"/>
                                      </a:cubicBezTo>
                                      <a:cubicBezTo>
                                        <a:pt x="3994711" y="622919"/>
                                        <a:pt x="3979075" y="712752"/>
                                        <a:pt x="3994150" y="840740"/>
                                      </a:cubicBezTo>
                                      <a:cubicBezTo>
                                        <a:pt x="3899882" y="888401"/>
                                        <a:pt x="3637462" y="902376"/>
                                        <a:pt x="3408341" y="840740"/>
                                      </a:cubicBezTo>
                                      <a:cubicBezTo>
                                        <a:pt x="3201352" y="855595"/>
                                        <a:pt x="3012704" y="880886"/>
                                        <a:pt x="2742650" y="840740"/>
                                      </a:cubicBezTo>
                                      <a:cubicBezTo>
                                        <a:pt x="2501374" y="825807"/>
                                        <a:pt x="2387305" y="832520"/>
                                        <a:pt x="2116899" y="840740"/>
                                      </a:cubicBezTo>
                                      <a:cubicBezTo>
                                        <a:pt x="1836026" y="847918"/>
                                        <a:pt x="1612699" y="820743"/>
                                        <a:pt x="1371324" y="840740"/>
                                      </a:cubicBezTo>
                                      <a:cubicBezTo>
                                        <a:pt x="1076913" y="841599"/>
                                        <a:pt x="948316" y="807414"/>
                                        <a:pt x="625749" y="840740"/>
                                      </a:cubicBezTo>
                                      <a:cubicBezTo>
                                        <a:pt x="294145" y="841661"/>
                                        <a:pt x="195581" y="835403"/>
                                        <a:pt x="0" y="840740"/>
                                      </a:cubicBezTo>
                                      <a:cubicBezTo>
                                        <a:pt x="20498" y="767528"/>
                                        <a:pt x="-7117" y="670652"/>
                                        <a:pt x="0" y="560493"/>
                                      </a:cubicBezTo>
                                      <a:cubicBezTo>
                                        <a:pt x="12941" y="459286"/>
                                        <a:pt x="-7215" y="350432"/>
                                        <a:pt x="0" y="288654"/>
                                      </a:cubicBezTo>
                                      <a:cubicBezTo>
                                        <a:pt x="4614" y="235843"/>
                                        <a:pt x="-30005" y="127650"/>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78B4CF0" w14:textId="77777777" w:rsidR="00347604" w:rsidRPr="001E3FE6" w:rsidRDefault="00347604" w:rsidP="00347604">
                            <w:pPr>
                              <w:pStyle w:val="FrameContents"/>
                              <w:spacing w:after="0"/>
                              <w:rPr>
                                <w:rFonts w:ascii="Century Gothic" w:hAnsi="Century Gothic"/>
                                <w:color w:val="000000" w:themeColor="text1"/>
                                <w:sz w:val="18"/>
                                <w:szCs w:val="18"/>
                              </w:rPr>
                            </w:pPr>
                            <w:r>
                              <w:rPr>
                                <w:rFonts w:ascii="Century Gothic" w:hAnsi="Century Gothic"/>
                                <w:b/>
                                <w:bCs/>
                                <w:color w:val="000000" w:themeColor="text1"/>
                                <w:sz w:val="20"/>
                                <w:szCs w:val="20"/>
                              </w:rPr>
                              <w:t>Class teacher- After the meeting</w:t>
                            </w:r>
                          </w:p>
                          <w:p w14:paraId="061340F9"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Update IPM with amendments.</w:t>
                            </w:r>
                          </w:p>
                          <w:p w14:paraId="2BB04343"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SEND updated IPM and completed SEND Review Record to SENCo/SENCO admin to upload to school’s shared drive.</w:t>
                            </w:r>
                          </w:p>
                          <w:p w14:paraId="24111AA9" w14:textId="77777777" w:rsidR="00347604" w:rsidRPr="002A06DA" w:rsidRDefault="00347604" w:rsidP="00347604">
                            <w:pPr>
                              <w:spacing w:after="120"/>
                              <w:rPr>
                                <w:color w:val="000000" w:themeColor="text1"/>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641BF6BD" id="_x0000_s1032" style="position:absolute;margin-left:442.5pt;margin-top:94.5pt;width:314.5pt;height:6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625750,0;1171617,0;1917192,0;2542942,0;3168692,0;3994150,0;3994150,263432;3994150,543679;3994150,840740;3408341,840740;2742650,840740;2116899,840740;1371325,840740;625750,840740;0,840740;0,560493;0,288654;0,0" o:connectangles="0,0,0,0,0,0,0,0,0,0,0,0,0,0,0,0,0,0,0" textboxrect="0,0,4124325,1962150"/>
                <v:textbox inset=",7.2pt,,7.2pt">
                  <w:txbxContent>
                    <w:p w14:paraId="078B4CF0" w14:textId="77777777" w:rsidR="00347604" w:rsidRPr="001E3FE6" w:rsidRDefault="00347604" w:rsidP="00347604">
                      <w:pPr>
                        <w:pStyle w:val="FrameContents"/>
                        <w:spacing w:after="0"/>
                        <w:rPr>
                          <w:rFonts w:ascii="Century Gothic" w:hAnsi="Century Gothic"/>
                          <w:color w:val="000000" w:themeColor="text1"/>
                          <w:sz w:val="18"/>
                          <w:szCs w:val="18"/>
                        </w:rPr>
                      </w:pPr>
                      <w:r>
                        <w:rPr>
                          <w:rFonts w:ascii="Century Gothic" w:hAnsi="Century Gothic"/>
                          <w:b/>
                          <w:bCs/>
                          <w:color w:val="000000" w:themeColor="text1"/>
                          <w:sz w:val="20"/>
                          <w:szCs w:val="20"/>
                        </w:rPr>
                        <w:t>Class teacher- After the meeting</w:t>
                      </w:r>
                    </w:p>
                    <w:p w14:paraId="061340F9"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Update IPM with amendments.</w:t>
                      </w:r>
                    </w:p>
                    <w:p w14:paraId="2BB04343" w14:textId="77777777" w:rsidR="00347604" w:rsidRPr="001B54D4" w:rsidRDefault="00347604" w:rsidP="00347604">
                      <w:pPr>
                        <w:pStyle w:val="ListParagraph"/>
                        <w:widowControl/>
                        <w:numPr>
                          <w:ilvl w:val="0"/>
                          <w:numId w:val="32"/>
                        </w:numPr>
                        <w:autoSpaceDN/>
                        <w:spacing w:before="0" w:after="0"/>
                        <w:contextualSpacing/>
                        <w:textAlignment w:val="auto"/>
                        <w:rPr>
                          <w:color w:val="000000" w:themeColor="text1"/>
                          <w:sz w:val="18"/>
                          <w:szCs w:val="18"/>
                        </w:rPr>
                      </w:pPr>
                      <w:r w:rsidRPr="001B54D4">
                        <w:rPr>
                          <w:color w:val="000000" w:themeColor="text1"/>
                          <w:sz w:val="18"/>
                          <w:szCs w:val="18"/>
                        </w:rPr>
                        <w:t>SEND updated IPM and completed SEND Review Record to SENCo/SENCO admin to upload to school’s shared drive.</w:t>
                      </w:r>
                    </w:p>
                    <w:p w14:paraId="24111AA9" w14:textId="77777777" w:rsidR="00347604" w:rsidRPr="002A06DA" w:rsidRDefault="00347604" w:rsidP="00347604">
                      <w:pPr>
                        <w:spacing w:after="120"/>
                        <w:rPr>
                          <w:color w:val="000000" w:themeColor="text1"/>
                        </w:rPr>
                      </w:pPr>
                    </w:p>
                  </w:txbxContent>
                </v:textbox>
                <w10:wrap type="square"/>
              </v:shape>
            </w:pict>
          </mc:Fallback>
        </mc:AlternateContent>
      </w:r>
      <w:r>
        <w:rPr>
          <w:b/>
          <w:bCs/>
          <w:noProof/>
          <w:sz w:val="36"/>
          <w:szCs w:val="36"/>
        </w:rPr>
        <mc:AlternateContent>
          <mc:Choice Requires="wps">
            <w:drawing>
              <wp:anchor distT="0" distB="0" distL="114300" distR="114300" simplePos="0" relativeHeight="251661312" behindDoc="0" locked="0" layoutInCell="1" allowOverlap="1" wp14:anchorId="6353A6F0" wp14:editId="63356E7C">
                <wp:simplePos x="0" y="0"/>
                <wp:positionH relativeFrom="margin">
                  <wp:posOffset>4533900</wp:posOffset>
                </wp:positionH>
                <wp:positionV relativeFrom="paragraph">
                  <wp:posOffset>1104265</wp:posOffset>
                </wp:positionV>
                <wp:extent cx="935990" cy="935990"/>
                <wp:effectExtent l="0" t="0" r="0" b="0"/>
                <wp:wrapNone/>
                <wp:docPr id="133778711"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389D83" w14:textId="77777777" w:rsidR="00347604" w:rsidRPr="001E3FE6" w:rsidRDefault="00347604" w:rsidP="00347604">
                            <w:pPr>
                              <w:jc w:val="center"/>
                              <w:rPr>
                                <w:b/>
                                <w:bCs/>
                                <w:sz w:val="36"/>
                                <w:szCs w:val="36"/>
                              </w:rPr>
                            </w:pPr>
                            <w:r>
                              <w:rPr>
                                <w:b/>
                                <w:bCs/>
                                <w:sz w:val="36"/>
                                <w:szCs w:val="3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3A6F0" id="_x0000_s1033" style="position:absolute;margin-left:357pt;margin-top:86.95pt;width:73.7pt;height:73.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" fillcolor="#3b600b" stroked="f" strokeweight="4.5pt">
                <v:stroke startarrowwidth="wide" startarrowlength="long" endarrowwidth="wide" endarrowlength="long"/>
                <v:textbox>
                  <w:txbxContent>
                    <w:p w14:paraId="3F389D83" w14:textId="77777777" w:rsidR="00347604" w:rsidRPr="001E3FE6" w:rsidRDefault="00347604" w:rsidP="00347604">
                      <w:pPr>
                        <w:jc w:val="center"/>
                        <w:rPr>
                          <w:b/>
                          <w:bCs/>
                          <w:sz w:val="36"/>
                          <w:szCs w:val="36"/>
                        </w:rPr>
                      </w:pPr>
                      <w:r>
                        <w:rPr>
                          <w:b/>
                          <w:bCs/>
                          <w:sz w:val="36"/>
                          <w:szCs w:val="36"/>
                        </w:rPr>
                        <w:t>5</w:t>
                      </w:r>
                    </w:p>
                  </w:txbxContent>
                </v:textbox>
                <w10:wrap anchorx="margin"/>
              </v:roundrect>
            </w:pict>
          </mc:Fallback>
        </mc:AlternateContent>
      </w:r>
      <w:r w:rsidRPr="002A06DA">
        <w:rPr>
          <w:noProof/>
        </w:rPr>
        <mc:AlternateContent>
          <mc:Choice Requires="wps">
            <w:drawing>
              <wp:anchor distT="0" distB="0" distL="114300" distR="114300" simplePos="0" relativeHeight="251666432" behindDoc="0" locked="0" layoutInCell="1" allowOverlap="1" wp14:anchorId="57946CF7" wp14:editId="13DC663D">
                <wp:simplePos x="0" y="0"/>
                <wp:positionH relativeFrom="column">
                  <wp:posOffset>1803400</wp:posOffset>
                </wp:positionH>
                <wp:positionV relativeFrom="paragraph">
                  <wp:posOffset>5391150</wp:posOffset>
                </wp:positionV>
                <wp:extent cx="7810500" cy="650875"/>
                <wp:effectExtent l="38100" t="38100" r="38100" b="34925"/>
                <wp:wrapSquare wrapText="bothSides"/>
                <wp:docPr id="8" name="Rectangle 7">
                  <a:extLst xmlns:a="http://schemas.openxmlformats.org/drawingml/2006/main">
                    <a:ext uri="{FF2B5EF4-FFF2-40B4-BE49-F238E27FC236}">
                      <a16:creationId xmlns:a16="http://schemas.microsoft.com/office/drawing/2014/main" id="{4094BFB8-D267-E7F2-C6E8-A110F2CE3391}"/>
                    </a:ext>
                  </a:extLst>
                </wp:docPr>
                <wp:cNvGraphicFramePr/>
                <a:graphic xmlns:a="http://schemas.openxmlformats.org/drawingml/2006/main">
                  <a:graphicData uri="http://schemas.microsoft.com/office/word/2010/wordprocessingShape">
                    <wps:wsp>
                      <wps:cNvSpPr/>
                      <wps:spPr>
                        <a:xfrm>
                          <a:off x="0" y="0"/>
                          <a:ext cx="7810500" cy="650875"/>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7810500"/>
                                    <a:gd name="connsiteY0" fmla="*/ 0 h 650875"/>
                                    <a:gd name="connsiteX1" fmla="*/ 599586 w 7810500"/>
                                    <a:gd name="connsiteY1" fmla="*/ 0 h 650875"/>
                                    <a:gd name="connsiteX2" fmla="*/ 1223644 w 7810500"/>
                                    <a:gd name="connsiteY2" fmla="*/ 0 h 650875"/>
                                    <a:gd name="connsiteX3" fmla="*/ 2291080 w 7810500"/>
                                    <a:gd name="connsiteY3" fmla="*/ 0 h 650875"/>
                                    <a:gd name="connsiteX4" fmla="*/ 3749040 w 7810500"/>
                                    <a:gd name="connsiteY4" fmla="*/ 0 h 650875"/>
                                    <a:gd name="connsiteX5" fmla="*/ 4336389 w 7810500"/>
                                    <a:gd name="connsiteY5" fmla="*/ 0 h 650875"/>
                                    <a:gd name="connsiteX6" fmla="*/ 4972684 w 7810500"/>
                                    <a:gd name="connsiteY6" fmla="*/ 0 h 650875"/>
                                    <a:gd name="connsiteX7" fmla="*/ 6196329 w 7810500"/>
                                    <a:gd name="connsiteY7" fmla="*/ 0 h 650875"/>
                                    <a:gd name="connsiteX8" fmla="*/ 7810500 w 7810500"/>
                                    <a:gd name="connsiteY8" fmla="*/ 0 h 650875"/>
                                    <a:gd name="connsiteX9" fmla="*/ 7810500 w 7810500"/>
                                    <a:gd name="connsiteY9" fmla="*/ 203940 h 650875"/>
                                    <a:gd name="connsiteX10" fmla="*/ 7810500 w 7810500"/>
                                    <a:gd name="connsiteY10" fmla="*/ 420899 h 650875"/>
                                    <a:gd name="connsiteX11" fmla="*/ 7810500 w 7810500"/>
                                    <a:gd name="connsiteY11" fmla="*/ 650875 h 650875"/>
                                    <a:gd name="connsiteX12" fmla="*/ 6664960 w 7810500"/>
                                    <a:gd name="connsiteY12" fmla="*/ 650875 h 650875"/>
                                    <a:gd name="connsiteX13" fmla="*/ 5363210 w 7810500"/>
                                    <a:gd name="connsiteY13" fmla="*/ 650875 h 650875"/>
                                    <a:gd name="connsiteX14" fmla="*/ 4139564 w 7810500"/>
                                    <a:gd name="connsiteY14" fmla="*/ 650875 h 650875"/>
                                    <a:gd name="connsiteX15" fmla="*/ 3668157 w 7810500"/>
                                    <a:gd name="connsiteY15" fmla="*/ 650875 h 650875"/>
                                    <a:gd name="connsiteX16" fmla="*/ 3225909 w 7810500"/>
                                    <a:gd name="connsiteY16" fmla="*/ 650875 h 650875"/>
                                    <a:gd name="connsiteX17" fmla="*/ 2681604 w 7810500"/>
                                    <a:gd name="connsiteY17" fmla="*/ 650875 h 650875"/>
                                    <a:gd name="connsiteX18" fmla="*/ 1223644 w 7810500"/>
                                    <a:gd name="connsiteY18" fmla="*/ 650875 h 650875"/>
                                    <a:gd name="connsiteX19" fmla="*/ 0 w 7810500"/>
                                    <a:gd name="connsiteY19" fmla="*/ 650875 h 650875"/>
                                    <a:gd name="connsiteX20" fmla="*/ 0 w 7810500"/>
                                    <a:gd name="connsiteY20" fmla="*/ 433916 h 650875"/>
                                    <a:gd name="connsiteX21" fmla="*/ 0 w 7810500"/>
                                    <a:gd name="connsiteY21" fmla="*/ 223467 h 650875"/>
                                    <a:gd name="connsiteX22" fmla="*/ 0 w 7810500"/>
                                    <a:gd name="connsiteY22" fmla="*/ 0 h 650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7810500" h="650875" extrusionOk="0">
                                      <a:moveTo>
                                        <a:pt x="0" y="0"/>
                                      </a:moveTo>
                                      <a:cubicBezTo>
                                        <a:pt x="243077" y="20297"/>
                                        <a:pt x="474112" y="4917"/>
                                        <a:pt x="599586" y="0"/>
                                      </a:cubicBezTo>
                                      <a:cubicBezTo>
                                        <a:pt x="725060" y="-4917"/>
                                        <a:pt x="1089392" y="-17043"/>
                                        <a:pt x="1223644" y="0"/>
                                      </a:cubicBezTo>
                                      <a:cubicBezTo>
                                        <a:pt x="1560395" y="15971"/>
                                        <a:pt x="2075781" y="4412"/>
                                        <a:pt x="2291080" y="0"/>
                                      </a:cubicBezTo>
                                      <a:cubicBezTo>
                                        <a:pt x="2445825" y="-27340"/>
                                        <a:pt x="3326376" y="38555"/>
                                        <a:pt x="3749040" y="0"/>
                                      </a:cubicBezTo>
                                      <a:cubicBezTo>
                                        <a:pt x="3958906" y="-16858"/>
                                        <a:pt x="4116406" y="-15993"/>
                                        <a:pt x="4336389" y="0"/>
                                      </a:cubicBezTo>
                                      <a:cubicBezTo>
                                        <a:pt x="4556372" y="15993"/>
                                        <a:pt x="4744889" y="-17785"/>
                                        <a:pt x="4972684" y="0"/>
                                      </a:cubicBezTo>
                                      <a:cubicBezTo>
                                        <a:pt x="5443984" y="-23040"/>
                                        <a:pt x="5590581" y="32587"/>
                                        <a:pt x="6196329" y="0"/>
                                      </a:cubicBezTo>
                                      <a:cubicBezTo>
                                        <a:pt x="6855633" y="31444"/>
                                        <a:pt x="7434397" y="23244"/>
                                        <a:pt x="7810500" y="0"/>
                                      </a:cubicBezTo>
                                      <a:cubicBezTo>
                                        <a:pt x="7753389" y="65943"/>
                                        <a:pt x="7776081" y="159613"/>
                                        <a:pt x="7810500" y="203940"/>
                                      </a:cubicBezTo>
                                      <a:cubicBezTo>
                                        <a:pt x="7864556" y="271273"/>
                                        <a:pt x="7769486" y="365179"/>
                                        <a:pt x="7810500" y="420899"/>
                                      </a:cubicBezTo>
                                      <a:cubicBezTo>
                                        <a:pt x="7860575" y="497582"/>
                                        <a:pt x="7756550" y="551217"/>
                                        <a:pt x="7810500" y="650875"/>
                                      </a:cubicBezTo>
                                      <a:cubicBezTo>
                                        <a:pt x="7600163" y="628382"/>
                                        <a:pt x="7124315" y="562593"/>
                                        <a:pt x="6664960" y="650875"/>
                                      </a:cubicBezTo>
                                      <a:cubicBezTo>
                                        <a:pt x="6175686" y="650031"/>
                                        <a:pt x="5808354" y="634348"/>
                                        <a:pt x="5363210" y="650875"/>
                                      </a:cubicBezTo>
                                      <a:cubicBezTo>
                                        <a:pt x="4844900" y="639916"/>
                                        <a:pt x="4662814" y="637887"/>
                                        <a:pt x="4139564" y="650875"/>
                                      </a:cubicBezTo>
                                      <a:cubicBezTo>
                                        <a:pt x="4034722" y="668605"/>
                                        <a:pt x="3833199" y="635185"/>
                                        <a:pt x="3668157" y="650875"/>
                                      </a:cubicBezTo>
                                      <a:cubicBezTo>
                                        <a:pt x="3503115" y="666565"/>
                                        <a:pt x="3396415" y="645876"/>
                                        <a:pt x="3225909" y="650875"/>
                                      </a:cubicBezTo>
                                      <a:cubicBezTo>
                                        <a:pt x="3055403" y="655874"/>
                                        <a:pt x="2842419" y="666316"/>
                                        <a:pt x="2681604" y="650875"/>
                                      </a:cubicBezTo>
                                      <a:cubicBezTo>
                                        <a:pt x="2119025" y="674693"/>
                                        <a:pt x="1902665" y="634658"/>
                                        <a:pt x="1223644" y="650875"/>
                                      </a:cubicBezTo>
                                      <a:cubicBezTo>
                                        <a:pt x="574602" y="672017"/>
                                        <a:pt x="415970" y="636907"/>
                                        <a:pt x="0" y="650875"/>
                                      </a:cubicBezTo>
                                      <a:cubicBezTo>
                                        <a:pt x="44100" y="578038"/>
                                        <a:pt x="-10733" y="518854"/>
                                        <a:pt x="0" y="433916"/>
                                      </a:cubicBezTo>
                                      <a:cubicBezTo>
                                        <a:pt x="19062" y="360336"/>
                                        <a:pt x="-21962" y="268413"/>
                                        <a:pt x="0" y="223467"/>
                                      </a:cubicBezTo>
                                      <a:cubicBezTo>
                                        <a:pt x="31325" y="181732"/>
                                        <a:pt x="-15073" y="115897"/>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9FF7571" w14:textId="77777777" w:rsidR="00347604" w:rsidRPr="00D52007" w:rsidRDefault="00347604" w:rsidP="00347604">
                            <w:pPr>
                              <w:pStyle w:val="FrameContents"/>
                              <w:spacing w:after="0"/>
                              <w:rPr>
                                <w:rFonts w:ascii="Verdana" w:eastAsia="Calibri" w:hAnsi="Verdana" w:cs="Calibri"/>
                                <w:color w:val="000000"/>
                                <w:sz w:val="18"/>
                                <w:szCs w:val="18"/>
                              </w:rPr>
                            </w:pPr>
                            <w:r w:rsidRPr="00D52007">
                              <w:rPr>
                                <w:rFonts w:ascii="Century Gothic" w:hAnsi="Century Gothic"/>
                                <w:b/>
                                <w:bCs/>
                                <w:color w:val="000000" w:themeColor="text1"/>
                                <w:sz w:val="20"/>
                                <w:szCs w:val="20"/>
                              </w:rPr>
                              <w:t xml:space="preserve">SENCO - </w:t>
                            </w:r>
                            <w:r w:rsidRPr="00D52007">
                              <w:rPr>
                                <w:rFonts w:ascii="Century Gothic" w:eastAsia="Calibri" w:hAnsi="Century Gothic" w:cs="Calibri"/>
                                <w:color w:val="000000"/>
                                <w:sz w:val="20"/>
                                <w:szCs w:val="20"/>
                              </w:rPr>
                              <w:t>Set review meeting dates for the year and share with attendees</w:t>
                            </w:r>
                            <w:r w:rsidRPr="00D52007">
                              <w:rPr>
                                <w:rFonts w:ascii="Verdana" w:eastAsia="Calibri" w:hAnsi="Verdana" w:cs="Calibri"/>
                                <w:color w:val="000000"/>
                                <w:sz w:val="18"/>
                                <w:szCs w:val="18"/>
                              </w:rPr>
                              <w:t>.</w:t>
                            </w: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57946CF7" id="_x0000_s1034" style="position:absolute;margin-left:142pt;margin-top:424.5pt;width:615pt;height:5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1223645,0;2291080,0;3749040,0;4972685,0;6196329,0;7810500,0;7810500,203941;7810500,420899;7810500,650875;6664960,650875;5363211,650875;4139565,650875;2681605,650875;1223645,650875;0,650875;0,433917;0,223467;0,0" o:connectangles="0,0,0,0,0,0,0,0,0,0,0,0,0,0,0,0,0,0,0" textboxrect="0,0,4124325,1962150"/>
                <v:textbox inset=",7.2pt,,7.2pt">
                  <w:txbxContent>
                    <w:p w14:paraId="79FF7571" w14:textId="77777777" w:rsidR="00347604" w:rsidRPr="00D52007" w:rsidRDefault="00347604" w:rsidP="00347604">
                      <w:pPr>
                        <w:pStyle w:val="FrameContents"/>
                        <w:spacing w:after="0"/>
                        <w:rPr>
                          <w:rFonts w:ascii="Verdana" w:eastAsia="Calibri" w:hAnsi="Verdana" w:cs="Calibri"/>
                          <w:color w:val="000000"/>
                          <w:sz w:val="18"/>
                          <w:szCs w:val="18"/>
                        </w:rPr>
                      </w:pPr>
                      <w:r w:rsidRPr="00D52007">
                        <w:rPr>
                          <w:rFonts w:ascii="Century Gothic" w:hAnsi="Century Gothic"/>
                          <w:b/>
                          <w:bCs/>
                          <w:color w:val="000000" w:themeColor="text1"/>
                          <w:sz w:val="20"/>
                          <w:szCs w:val="20"/>
                        </w:rPr>
                        <w:t xml:space="preserve">SENCO - </w:t>
                      </w:r>
                      <w:r w:rsidRPr="00D52007">
                        <w:rPr>
                          <w:rFonts w:ascii="Century Gothic" w:eastAsia="Calibri" w:hAnsi="Century Gothic" w:cs="Calibri"/>
                          <w:color w:val="000000"/>
                          <w:sz w:val="20"/>
                          <w:szCs w:val="20"/>
                        </w:rPr>
                        <w:t>Set review meeting dates for the year and share with attendees</w:t>
                      </w:r>
                      <w:r w:rsidRPr="00D52007">
                        <w:rPr>
                          <w:rFonts w:ascii="Verdana" w:eastAsia="Calibri" w:hAnsi="Verdana" w:cs="Calibri"/>
                          <w:color w:val="000000"/>
                          <w:sz w:val="18"/>
                          <w:szCs w:val="18"/>
                        </w:rPr>
                        <w:t>.</w:t>
                      </w:r>
                    </w:p>
                  </w:txbxContent>
                </v:textbox>
                <w10:wrap type="square"/>
              </v:shape>
            </w:pict>
          </mc:Fallback>
        </mc:AlternateContent>
      </w:r>
      <w:r>
        <w:rPr>
          <w:b/>
          <w:bCs/>
          <w:noProof/>
          <w:sz w:val="36"/>
          <w:szCs w:val="36"/>
        </w:rPr>
        <mc:AlternateContent>
          <mc:Choice Requires="wps">
            <w:drawing>
              <wp:anchor distT="0" distB="0" distL="114300" distR="114300" simplePos="0" relativeHeight="251660288" behindDoc="0" locked="0" layoutInCell="1" allowOverlap="1" wp14:anchorId="7E6086A7" wp14:editId="6BDC5850">
                <wp:simplePos x="0" y="0"/>
                <wp:positionH relativeFrom="margin">
                  <wp:posOffset>5537200</wp:posOffset>
                </wp:positionH>
                <wp:positionV relativeFrom="paragraph">
                  <wp:posOffset>18415</wp:posOffset>
                </wp:positionV>
                <wp:extent cx="935990" cy="935990"/>
                <wp:effectExtent l="0" t="0" r="0" b="0"/>
                <wp:wrapNone/>
                <wp:docPr id="1949126939"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56EE45" w14:textId="77777777" w:rsidR="00347604" w:rsidRPr="001E3FE6" w:rsidRDefault="00347604" w:rsidP="00347604">
                            <w:pPr>
                              <w:jc w:val="center"/>
                              <w:rPr>
                                <w:b/>
                                <w:bCs/>
                                <w:sz w:val="36"/>
                                <w:szCs w:val="36"/>
                              </w:rPr>
                            </w:pPr>
                            <w:r w:rsidRPr="001E3FE6">
                              <w:rPr>
                                <w:b/>
                                <w:bCs/>
                                <w:sz w:val="36"/>
                                <w:szCs w:val="3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086A7" id="_x0000_s1035" style="position:absolute;margin-left:436pt;margin-top:1.45pt;width:73.7pt;height:73.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" fillcolor="#3b600b" stroked="f" strokeweight="4.5pt">
                <v:stroke startarrowwidth="wide" startarrowlength="long" endarrowwidth="wide" endarrowlength="long"/>
                <v:textbox>
                  <w:txbxContent>
                    <w:p w14:paraId="0A56EE45" w14:textId="77777777" w:rsidR="00347604" w:rsidRPr="001E3FE6" w:rsidRDefault="00347604" w:rsidP="00347604">
                      <w:pPr>
                        <w:jc w:val="center"/>
                        <w:rPr>
                          <w:b/>
                          <w:bCs/>
                          <w:sz w:val="36"/>
                          <w:szCs w:val="36"/>
                        </w:rPr>
                      </w:pPr>
                      <w:r w:rsidRPr="001E3FE6">
                        <w:rPr>
                          <w:b/>
                          <w:bCs/>
                          <w:sz w:val="36"/>
                          <w:szCs w:val="36"/>
                        </w:rPr>
                        <w:t>6</w:t>
                      </w:r>
                    </w:p>
                  </w:txbxContent>
                </v:textbox>
                <w10:wrap anchorx="margin"/>
              </v:roundrect>
            </w:pict>
          </mc:Fallback>
        </mc:AlternateContent>
      </w:r>
      <w:r w:rsidRPr="00C6783D">
        <w:rPr>
          <w:noProof/>
        </w:rPr>
        <mc:AlternateContent>
          <mc:Choice Requires="wps">
            <w:drawing>
              <wp:anchor distT="0" distB="0" distL="114300" distR="114300" simplePos="0" relativeHeight="251659264" behindDoc="1" locked="0" layoutInCell="1" allowOverlap="1" wp14:anchorId="11F5F3A5" wp14:editId="7F34DEB5">
                <wp:simplePos x="0" y="0"/>
                <wp:positionH relativeFrom="column">
                  <wp:posOffset>0</wp:posOffset>
                </wp:positionH>
                <wp:positionV relativeFrom="paragraph">
                  <wp:posOffset>19050</wp:posOffset>
                </wp:positionV>
                <wp:extent cx="2609850" cy="1885950"/>
                <wp:effectExtent l="0" t="0" r="19050" b="19050"/>
                <wp:wrapSquare wrapText="bothSides"/>
                <wp:docPr id="1334053207" name="Rectangle: Rounded Corners 3"/>
                <wp:cNvGraphicFramePr/>
                <a:graphic xmlns:a="http://schemas.openxmlformats.org/drawingml/2006/main">
                  <a:graphicData uri="http://schemas.microsoft.com/office/word/2010/wordprocessingShape">
                    <wps:wsp>
                      <wps:cNvSpPr/>
                      <wps:spPr>
                        <a:xfrm>
                          <a:off x="0" y="0"/>
                          <a:ext cx="2609850" cy="1885950"/>
                        </a:xfrm>
                        <a:prstGeom prst="roundRect">
                          <a:avLst>
                            <a:gd name="adj" fmla="val 4162"/>
                          </a:avLst>
                        </a:prstGeom>
                        <a:solidFill>
                          <a:schemeClr val="bg1">
                            <a:lumMod val="95000"/>
                          </a:schemeClr>
                        </a:solidFill>
                        <a:ln>
                          <a:solidFill>
                            <a:schemeClr val="tx1">
                              <a:lumMod val="65000"/>
                              <a:lumOff val="35000"/>
                            </a:schemeClr>
                          </a:solidFill>
                        </a:ln>
                      </wps:spPr>
                      <wps:txbx>
                        <w:txbxContent>
                          <w:p w14:paraId="43FF83EA" w14:textId="77777777" w:rsidR="00347604" w:rsidRPr="00206430" w:rsidRDefault="00347604" w:rsidP="00347604">
                            <w:pPr>
                              <w:pStyle w:val="FrameContents"/>
                              <w:rPr>
                                <w:rFonts w:ascii="Century Gothic" w:hAnsi="Century Gothic"/>
                                <w:b/>
                                <w:bCs/>
                                <w:color w:val="000000" w:themeColor="text1"/>
                                <w:sz w:val="20"/>
                                <w:szCs w:val="20"/>
                              </w:rPr>
                            </w:pPr>
                            <w:r w:rsidRPr="00206430">
                              <w:rPr>
                                <w:rFonts w:ascii="Century Gothic" w:hAnsi="Century Gothic"/>
                                <w:b/>
                                <w:bCs/>
                                <w:color w:val="000000" w:themeColor="text1"/>
                                <w:sz w:val="20"/>
                                <w:szCs w:val="20"/>
                              </w:rPr>
                              <w:t>Schools should meet parents at least three times each year. (CoP 6:65)</w:t>
                            </w:r>
                          </w:p>
                          <w:p w14:paraId="3C748059" w14:textId="77777777" w:rsidR="00347604" w:rsidRPr="000C3EB6" w:rsidRDefault="00347604" w:rsidP="00347604">
                            <w:pPr>
                              <w:pStyle w:val="FrameContents"/>
                              <w:rPr>
                                <w:rFonts w:ascii="Century Gothic" w:hAnsi="Century Gothic"/>
                                <w:color w:val="000000" w:themeColor="text1"/>
                                <w:sz w:val="20"/>
                                <w:szCs w:val="20"/>
                              </w:rPr>
                            </w:pPr>
                            <w:r w:rsidRPr="000C3EB6">
                              <w:rPr>
                                <w:rFonts w:ascii="Century Gothic" w:hAnsi="Century Gothic"/>
                                <w:color w:val="000000" w:themeColor="text1"/>
                                <w:sz w:val="20"/>
                                <w:szCs w:val="20"/>
                              </w:rPr>
                              <w:t>Regular reviews of the IPM gives opportunity to evaluate progress and provision with both home and school. Most schools find it useful to try to include SEN reviews as part of the usual, planned cycle of parent evenings.</w:t>
                            </w:r>
                          </w:p>
                          <w:p w14:paraId="5C6CB617" w14:textId="77777777" w:rsidR="00347604" w:rsidRPr="00C6783D" w:rsidRDefault="00347604" w:rsidP="00347604"/>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F5F3A5" id="Rectangle: Rounded Corners 3" o:spid="_x0000_s1036" style="position:absolute;margin-left:0;margin-top:1.5pt;width:205.5pt;height:1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" fillcolor="#f2f2f2 [3052]" strokecolor="#5a5a5a [2109]">
                <v:textbox inset=",7.2pt,,7.2pt">
                  <w:txbxContent>
                    <w:p w14:paraId="43FF83EA" w14:textId="77777777" w:rsidR="00347604" w:rsidRPr="00206430" w:rsidRDefault="00347604" w:rsidP="00347604">
                      <w:pPr>
                        <w:pStyle w:val="FrameContents"/>
                        <w:rPr>
                          <w:rFonts w:ascii="Century Gothic" w:hAnsi="Century Gothic"/>
                          <w:b/>
                          <w:bCs/>
                          <w:color w:val="000000" w:themeColor="text1"/>
                          <w:sz w:val="20"/>
                          <w:szCs w:val="20"/>
                        </w:rPr>
                      </w:pPr>
                      <w:r w:rsidRPr="00206430">
                        <w:rPr>
                          <w:rFonts w:ascii="Century Gothic" w:hAnsi="Century Gothic"/>
                          <w:b/>
                          <w:bCs/>
                          <w:color w:val="000000" w:themeColor="text1"/>
                          <w:sz w:val="20"/>
                          <w:szCs w:val="20"/>
                        </w:rPr>
                        <w:t>Schools should meet parents at least three times each year. (CoP 6:65)</w:t>
                      </w:r>
                    </w:p>
                    <w:p w14:paraId="3C748059" w14:textId="77777777" w:rsidR="00347604" w:rsidRPr="000C3EB6" w:rsidRDefault="00347604" w:rsidP="00347604">
                      <w:pPr>
                        <w:pStyle w:val="FrameContents"/>
                        <w:rPr>
                          <w:rFonts w:ascii="Century Gothic" w:hAnsi="Century Gothic"/>
                          <w:color w:val="000000" w:themeColor="text1"/>
                          <w:sz w:val="20"/>
                          <w:szCs w:val="20"/>
                        </w:rPr>
                      </w:pPr>
                      <w:r w:rsidRPr="000C3EB6">
                        <w:rPr>
                          <w:rFonts w:ascii="Century Gothic" w:hAnsi="Century Gothic"/>
                          <w:color w:val="000000" w:themeColor="text1"/>
                          <w:sz w:val="20"/>
                          <w:szCs w:val="20"/>
                        </w:rPr>
                        <w:t>Regular reviews of the IPM gives opportunity to evaluate progress and provision with both home and school. Most schools find it useful to try to include SEN reviews as part of the usual, planned cycle of parent evenings.</w:t>
                      </w:r>
                    </w:p>
                    <w:p w14:paraId="5C6CB617" w14:textId="77777777" w:rsidR="00347604" w:rsidRPr="00C6783D" w:rsidRDefault="00347604" w:rsidP="00347604"/>
                  </w:txbxContent>
                </v:textbox>
                <w10:wrap type="square"/>
              </v:roundrect>
            </w:pict>
          </mc:Fallback>
        </mc:AlternateContent>
      </w:r>
    </w:p>
    <w:p w14:paraId="6E58F0D3" w14:textId="77777777" w:rsidR="001353D6" w:rsidRDefault="001353D6" w:rsidP="003954A4"/>
    <w:p w14:paraId="7212F065" w14:textId="77777777" w:rsidR="001353D6" w:rsidRDefault="001353D6" w:rsidP="003954A4"/>
    <w:p w14:paraId="3D1D5164" w14:textId="77777777" w:rsidR="001353D6" w:rsidRDefault="001353D6" w:rsidP="003954A4"/>
    <w:p w14:paraId="2452CAFA" w14:textId="77777777" w:rsidR="001353D6" w:rsidRDefault="001353D6" w:rsidP="003954A4"/>
    <w:p w14:paraId="4D8CB948" w14:textId="77777777" w:rsidR="001353D6" w:rsidRDefault="001353D6" w:rsidP="003954A4"/>
    <w:p w14:paraId="46C800E2" w14:textId="77777777" w:rsidR="001353D6" w:rsidRDefault="001353D6" w:rsidP="003954A4"/>
    <w:p w14:paraId="24B1D1DB" w14:textId="77777777" w:rsidR="001353D6" w:rsidRDefault="001353D6" w:rsidP="003954A4"/>
    <w:p w14:paraId="441FB659" w14:textId="77777777" w:rsidR="001353D6" w:rsidRDefault="001353D6" w:rsidP="003954A4"/>
    <w:p w14:paraId="05E6CC13" w14:textId="77777777" w:rsidR="001353D6" w:rsidRDefault="001353D6" w:rsidP="003954A4"/>
    <w:p w14:paraId="7B160EFE" w14:textId="77777777" w:rsidR="001353D6" w:rsidRDefault="001353D6" w:rsidP="003954A4"/>
    <w:p w14:paraId="6C82A3B9" w14:textId="77777777" w:rsidR="001353D6" w:rsidRDefault="001353D6" w:rsidP="003954A4"/>
    <w:p w14:paraId="42054ED5" w14:textId="77777777" w:rsidR="001353D6" w:rsidRDefault="001353D6" w:rsidP="003954A4"/>
    <w:p w14:paraId="10A218AD" w14:textId="77777777" w:rsidR="001353D6" w:rsidRDefault="001353D6" w:rsidP="003954A4"/>
    <w:p w14:paraId="58AFE4DF" w14:textId="77777777" w:rsidR="001353D6" w:rsidRDefault="001353D6" w:rsidP="003954A4"/>
    <w:p w14:paraId="75E08E11" w14:textId="77777777" w:rsidR="001353D6" w:rsidRDefault="001353D6" w:rsidP="003954A4"/>
    <w:p w14:paraId="0555C482" w14:textId="77777777" w:rsidR="001353D6" w:rsidRDefault="001353D6" w:rsidP="003954A4"/>
    <w:p w14:paraId="7B10810D" w14:textId="77777777" w:rsidR="001353D6" w:rsidRDefault="001353D6" w:rsidP="003954A4"/>
    <w:p w14:paraId="33C57F67" w14:textId="77777777" w:rsidR="001353D6" w:rsidRDefault="001353D6" w:rsidP="003954A4"/>
    <w:p w14:paraId="5BCD9FBE" w14:textId="77777777" w:rsidR="001353D6" w:rsidRDefault="001353D6" w:rsidP="003954A4"/>
    <w:p w14:paraId="2333C2CA" w14:textId="77777777" w:rsidR="001353D6" w:rsidRDefault="001353D6" w:rsidP="003954A4"/>
    <w:p w14:paraId="7626092C" w14:textId="77777777" w:rsidR="001353D6" w:rsidRDefault="001353D6" w:rsidP="003954A4"/>
    <w:p w14:paraId="67DA1C7A" w14:textId="30EEA6FB" w:rsidR="001353D6" w:rsidRDefault="00347604" w:rsidP="003954A4">
      <w:r>
        <w:rPr>
          <w:b/>
          <w:bCs/>
          <w:noProof/>
          <w:sz w:val="36"/>
          <w:szCs w:val="36"/>
        </w:rPr>
        <mc:AlternateContent>
          <mc:Choice Requires="wps">
            <w:drawing>
              <wp:anchor distT="0" distB="0" distL="114300" distR="114300" simplePos="0" relativeHeight="251664384" behindDoc="0" locked="0" layoutInCell="1" allowOverlap="1" wp14:anchorId="61A27CFE" wp14:editId="34FDFDC5">
                <wp:simplePos x="0" y="0"/>
                <wp:positionH relativeFrom="margin">
                  <wp:posOffset>1504950</wp:posOffset>
                </wp:positionH>
                <wp:positionV relativeFrom="paragraph">
                  <wp:posOffset>136525</wp:posOffset>
                </wp:positionV>
                <wp:extent cx="935990" cy="935990"/>
                <wp:effectExtent l="0" t="0" r="0" b="0"/>
                <wp:wrapNone/>
                <wp:docPr id="1307733716" name="Прямокутник: округлені кути 1"/>
                <wp:cNvGraphicFramePr/>
                <a:graphic xmlns:a="http://schemas.openxmlformats.org/drawingml/2006/main">
                  <a:graphicData uri="http://schemas.microsoft.com/office/word/2010/wordprocessingShape">
                    <wps:wsp>
                      <wps:cNvSpPr/>
                      <wps:spPr>
                        <a:xfrm>
                          <a:off x="0" y="0"/>
                          <a:ext cx="935990" cy="935990"/>
                        </a:xfrm>
                        <a:prstGeom prst="roundRect">
                          <a:avLst>
                            <a:gd name="adj" fmla="val 50000"/>
                          </a:avLst>
                        </a:prstGeom>
                        <a:solidFill>
                          <a:srgbClr val="3B600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323257" w14:textId="77777777" w:rsidR="00347604" w:rsidRPr="00D52007" w:rsidRDefault="00347604" w:rsidP="00347604">
                            <w:pPr>
                              <w:jc w:val="center"/>
                              <w:rPr>
                                <w:b/>
                                <w:bCs/>
                                <w:sz w:val="36"/>
                                <w:szCs w:val="36"/>
                                <w:lang w:val="ru-RU"/>
                              </w:rPr>
                            </w:pPr>
                            <w:r>
                              <w:rPr>
                                <w:b/>
                                <w:bCs/>
                                <w:sz w:val="36"/>
                                <w:szCs w:val="36"/>
                                <w:lang w:val="ru-RU"/>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A27CFE" id="_x0000_s1037" style="position:absolute;margin-left:118.5pt;margin-top:10.75pt;width:73.7pt;height:73.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" fillcolor="#3b600b" stroked="f" strokeweight="4.5pt">
                <v:stroke startarrowwidth="wide" startarrowlength="long" endarrowwidth="wide" endarrowlength="long"/>
                <v:textbox>
                  <w:txbxContent>
                    <w:p w14:paraId="55323257" w14:textId="77777777" w:rsidR="00347604" w:rsidRPr="00D52007" w:rsidRDefault="00347604" w:rsidP="00347604">
                      <w:pPr>
                        <w:jc w:val="center"/>
                        <w:rPr>
                          <w:b/>
                          <w:bCs/>
                          <w:sz w:val="36"/>
                          <w:szCs w:val="36"/>
                          <w:lang w:val="ru-RU"/>
                        </w:rPr>
                      </w:pPr>
                      <w:r>
                        <w:rPr>
                          <w:b/>
                          <w:bCs/>
                          <w:sz w:val="36"/>
                          <w:szCs w:val="36"/>
                          <w:lang w:val="ru-RU"/>
                        </w:rPr>
                        <w:t>2</w:t>
                      </w:r>
                    </w:p>
                  </w:txbxContent>
                </v:textbox>
                <w10:wrap anchorx="margin"/>
              </v:roundrect>
            </w:pict>
          </mc:Fallback>
        </mc:AlternateContent>
      </w:r>
    </w:p>
    <w:p w14:paraId="0D67FDE2" w14:textId="4E88A986" w:rsidR="001353D6" w:rsidRDefault="00347604" w:rsidP="003954A4">
      <w:r w:rsidRPr="002A06DA">
        <w:rPr>
          <w:noProof/>
        </w:rPr>
        <mc:AlternateContent>
          <mc:Choice Requires="wps">
            <w:drawing>
              <wp:anchor distT="0" distB="0" distL="114300" distR="114300" simplePos="0" relativeHeight="251667456" behindDoc="0" locked="0" layoutInCell="1" allowOverlap="1" wp14:anchorId="51B6E0A7" wp14:editId="266508BB">
                <wp:simplePos x="0" y="0"/>
                <wp:positionH relativeFrom="column">
                  <wp:posOffset>2908300</wp:posOffset>
                </wp:positionH>
                <wp:positionV relativeFrom="paragraph">
                  <wp:posOffset>121920</wp:posOffset>
                </wp:positionV>
                <wp:extent cx="6705600" cy="800100"/>
                <wp:effectExtent l="38100" t="38100" r="38100" b="38100"/>
                <wp:wrapSquare wrapText="bothSides"/>
                <wp:docPr id="817331262" name="Rectangle 7"/>
                <wp:cNvGraphicFramePr xmlns:a="http://schemas.openxmlformats.org/drawingml/2006/main"/>
                <a:graphic xmlns:a="http://schemas.openxmlformats.org/drawingml/2006/main">
                  <a:graphicData uri="http://schemas.microsoft.com/office/word/2010/wordprocessingShape">
                    <wps:wsp>
                      <wps:cNvSpPr/>
                      <wps:spPr>
                        <a:xfrm>
                          <a:off x="0" y="0"/>
                          <a:ext cx="6705600" cy="80010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6705600"/>
                                    <a:gd name="connsiteY0" fmla="*/ 0 h 800100"/>
                                    <a:gd name="connsiteX1" fmla="*/ 514766 w 6705600"/>
                                    <a:gd name="connsiteY1" fmla="*/ 0 h 800100"/>
                                    <a:gd name="connsiteX2" fmla="*/ 1050543 w 6705600"/>
                                    <a:gd name="connsiteY2" fmla="*/ 0 h 800100"/>
                                    <a:gd name="connsiteX3" fmla="*/ 1966976 w 6705600"/>
                                    <a:gd name="connsiteY3" fmla="*/ 0 h 800100"/>
                                    <a:gd name="connsiteX4" fmla="*/ 3218688 w 6705600"/>
                                    <a:gd name="connsiteY4" fmla="*/ 0 h 800100"/>
                                    <a:gd name="connsiteX5" fmla="*/ 3722949 w 6705600"/>
                                    <a:gd name="connsiteY5" fmla="*/ 0 h 800100"/>
                                    <a:gd name="connsiteX6" fmla="*/ 4269231 w 6705600"/>
                                    <a:gd name="connsiteY6" fmla="*/ 0 h 800100"/>
                                    <a:gd name="connsiteX7" fmla="*/ 5319775 w 6705600"/>
                                    <a:gd name="connsiteY7" fmla="*/ 0 h 800100"/>
                                    <a:gd name="connsiteX8" fmla="*/ 6705600 w 6705600"/>
                                    <a:gd name="connsiteY8" fmla="*/ 0 h 800100"/>
                                    <a:gd name="connsiteX9" fmla="*/ 6705600 w 6705600"/>
                                    <a:gd name="connsiteY9" fmla="*/ 250698 h 800100"/>
                                    <a:gd name="connsiteX10" fmla="*/ 6705600 w 6705600"/>
                                    <a:gd name="connsiteY10" fmla="*/ 517398 h 800100"/>
                                    <a:gd name="connsiteX11" fmla="*/ 6705600 w 6705600"/>
                                    <a:gd name="connsiteY11" fmla="*/ 800100 h 800100"/>
                                    <a:gd name="connsiteX12" fmla="*/ 5722112 w 6705600"/>
                                    <a:gd name="connsiteY12" fmla="*/ 800100 h 800100"/>
                                    <a:gd name="connsiteX13" fmla="*/ 4604512 w 6705600"/>
                                    <a:gd name="connsiteY13" fmla="*/ 800100 h 800100"/>
                                    <a:gd name="connsiteX14" fmla="*/ 3553967 w 6705600"/>
                                    <a:gd name="connsiteY14" fmla="*/ 800100 h 800100"/>
                                    <a:gd name="connsiteX15" fmla="*/ 2302255 w 6705600"/>
                                    <a:gd name="connsiteY15" fmla="*/ 800100 h 800100"/>
                                    <a:gd name="connsiteX16" fmla="*/ 1050543 w 6705600"/>
                                    <a:gd name="connsiteY16" fmla="*/ 800100 h 800100"/>
                                    <a:gd name="connsiteX17" fmla="*/ 0 w 6705600"/>
                                    <a:gd name="connsiteY17" fmla="*/ 800100 h 800100"/>
                                    <a:gd name="connsiteX18" fmla="*/ 0 w 6705600"/>
                                    <a:gd name="connsiteY18" fmla="*/ 533400 h 800100"/>
                                    <a:gd name="connsiteX19" fmla="*/ 0 w 6705600"/>
                                    <a:gd name="connsiteY19" fmla="*/ 274701 h 800100"/>
                                    <a:gd name="connsiteX20" fmla="*/ 0 w 6705600"/>
                                    <a:gd name="connsiteY20" fmla="*/ 0 h 800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6705600" h="800100" extrusionOk="0">
                                      <a:moveTo>
                                        <a:pt x="0" y="0"/>
                                      </a:moveTo>
                                      <a:cubicBezTo>
                                        <a:pt x="205165" y="23684"/>
                                        <a:pt x="323042" y="-448"/>
                                        <a:pt x="514766" y="0"/>
                                      </a:cubicBezTo>
                                      <a:cubicBezTo>
                                        <a:pt x="706490" y="448"/>
                                        <a:pt x="787330" y="-16188"/>
                                        <a:pt x="1050543" y="0"/>
                                      </a:cubicBezTo>
                                      <a:cubicBezTo>
                                        <a:pt x="1328343" y="23398"/>
                                        <a:pt x="1775843" y="36753"/>
                                        <a:pt x="1966976" y="0"/>
                                      </a:cubicBezTo>
                                      <a:cubicBezTo>
                                        <a:pt x="2089955" y="-27069"/>
                                        <a:pt x="2843284" y="28165"/>
                                        <a:pt x="3218688" y="0"/>
                                      </a:cubicBezTo>
                                      <a:cubicBezTo>
                                        <a:pt x="3467641" y="-11573"/>
                                        <a:pt x="3620275" y="12202"/>
                                        <a:pt x="3722949" y="0"/>
                                      </a:cubicBezTo>
                                      <a:cubicBezTo>
                                        <a:pt x="3825623" y="-12202"/>
                                        <a:pt x="4037232" y="-6037"/>
                                        <a:pt x="4269231" y="0"/>
                                      </a:cubicBezTo>
                                      <a:cubicBezTo>
                                        <a:pt x="4673114" y="-26414"/>
                                        <a:pt x="4808315" y="19112"/>
                                        <a:pt x="5319775" y="0"/>
                                      </a:cubicBezTo>
                                      <a:cubicBezTo>
                                        <a:pt x="5853069" y="5582"/>
                                        <a:pt x="6381894" y="18961"/>
                                        <a:pt x="6705600" y="0"/>
                                      </a:cubicBezTo>
                                      <a:cubicBezTo>
                                        <a:pt x="6663241" y="82729"/>
                                        <a:pt x="6682207" y="198426"/>
                                        <a:pt x="6705600" y="250698"/>
                                      </a:cubicBezTo>
                                      <a:cubicBezTo>
                                        <a:pt x="6749458" y="323958"/>
                                        <a:pt x="6671243" y="454711"/>
                                        <a:pt x="6705600" y="517398"/>
                                      </a:cubicBezTo>
                                      <a:cubicBezTo>
                                        <a:pt x="6742932" y="598227"/>
                                        <a:pt x="6667629" y="684115"/>
                                        <a:pt x="6705600" y="800100"/>
                                      </a:cubicBezTo>
                                      <a:cubicBezTo>
                                        <a:pt x="6536675" y="772008"/>
                                        <a:pt x="6106783" y="773333"/>
                                        <a:pt x="5722112" y="800100"/>
                                      </a:cubicBezTo>
                                      <a:cubicBezTo>
                                        <a:pt x="5328366" y="791659"/>
                                        <a:pt x="4956991" y="768507"/>
                                        <a:pt x="4604512" y="800100"/>
                                      </a:cubicBezTo>
                                      <a:cubicBezTo>
                                        <a:pt x="4185708" y="789465"/>
                                        <a:pt x="3998267" y="777362"/>
                                        <a:pt x="3553967" y="800100"/>
                                      </a:cubicBezTo>
                                      <a:cubicBezTo>
                                        <a:pt x="3102767" y="781502"/>
                                        <a:pt x="2717379" y="815946"/>
                                        <a:pt x="2302255" y="800100"/>
                                      </a:cubicBezTo>
                                      <a:cubicBezTo>
                                        <a:pt x="1841279" y="827945"/>
                                        <a:pt x="1634533" y="806808"/>
                                        <a:pt x="1050543" y="800100"/>
                                      </a:cubicBezTo>
                                      <a:cubicBezTo>
                                        <a:pt x="491349" y="835613"/>
                                        <a:pt x="362114" y="778068"/>
                                        <a:pt x="0" y="800100"/>
                                      </a:cubicBezTo>
                                      <a:cubicBezTo>
                                        <a:pt x="25628" y="746591"/>
                                        <a:pt x="-29321" y="634369"/>
                                        <a:pt x="0" y="533400"/>
                                      </a:cubicBezTo>
                                      <a:cubicBezTo>
                                        <a:pt x="23499" y="435701"/>
                                        <a:pt x="-32843" y="342863"/>
                                        <a:pt x="0" y="274701"/>
                                      </a:cubicBezTo>
                                      <a:cubicBezTo>
                                        <a:pt x="22372" y="201207"/>
                                        <a:pt x="-28596" y="119884"/>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58495B7F" w14:textId="77777777" w:rsidR="00347604" w:rsidRDefault="00347604" w:rsidP="00347604">
                            <w:pPr>
                              <w:pStyle w:val="FrameContents"/>
                              <w:spacing w:after="0"/>
                              <w:rPr>
                                <w:rFonts w:ascii="Century Gothic" w:hAnsi="Century Gothic"/>
                                <w:b/>
                                <w:bCs/>
                                <w:color w:val="000000" w:themeColor="text1"/>
                                <w:sz w:val="20"/>
                                <w:szCs w:val="20"/>
                              </w:rPr>
                            </w:pPr>
                            <w:r w:rsidRPr="00D52007">
                              <w:rPr>
                                <w:rFonts w:ascii="Century Gothic" w:hAnsi="Century Gothic"/>
                                <w:b/>
                                <w:bCs/>
                                <w:color w:val="000000" w:themeColor="text1"/>
                                <w:sz w:val="20"/>
                                <w:szCs w:val="20"/>
                              </w:rPr>
                              <w:t>SENCO - One month before review meeting</w:t>
                            </w:r>
                          </w:p>
                          <w:p w14:paraId="11480343"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Send out </w:t>
                            </w:r>
                            <w:hyperlink r:id="rId13">
                              <w:r w:rsidRPr="00D52007">
                                <w:rPr>
                                  <w:rStyle w:val="Hyperlink"/>
                                  <w:sz w:val="18"/>
                                  <w:szCs w:val="18"/>
                                </w:rPr>
                                <w:t xml:space="preserve">Parent/Carer Views form                                                                                     </w:t>
                              </w:r>
                            </w:hyperlink>
                            <w:r w:rsidRPr="00D52007">
                              <w:rPr>
                                <w:color w:val="000000" w:themeColor="text1"/>
                                <w:sz w:val="18"/>
                                <w:szCs w:val="18"/>
                              </w:rPr>
                              <w:t xml:space="preserve"> </w:t>
                            </w:r>
                          </w:p>
                          <w:p w14:paraId="12B1D8F1" w14:textId="77777777" w:rsidR="00347604"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hyperlink r:id="rId14">
                              <w:r w:rsidRPr="00D52007">
                                <w:rPr>
                                  <w:rStyle w:val="Hyperlink"/>
                                  <w:sz w:val="18"/>
                                  <w:szCs w:val="18"/>
                                </w:rPr>
                                <w:t>Attainment progress summary</w:t>
                              </w:r>
                            </w:hyperlink>
                            <w:r w:rsidRPr="00D52007">
                              <w:rPr>
                                <w:color w:val="000000" w:themeColor="text1"/>
                                <w:sz w:val="18"/>
                                <w:szCs w:val="18"/>
                              </w:rPr>
                              <w:t xml:space="preserve"> and </w:t>
                            </w:r>
                            <w:hyperlink r:id="rId15">
                              <w:r w:rsidRPr="00D52007">
                                <w:rPr>
                                  <w:rStyle w:val="Hyperlink"/>
                                  <w:sz w:val="18"/>
                                  <w:szCs w:val="18"/>
                                </w:rPr>
                                <w:t>intervention records</w:t>
                              </w:r>
                            </w:hyperlink>
                            <w:r w:rsidRPr="00D52007">
                              <w:rPr>
                                <w:color w:val="000000" w:themeColor="text1"/>
                                <w:sz w:val="18"/>
                                <w:szCs w:val="18"/>
                              </w:rPr>
                              <w:t xml:space="preserve"> to be updated by appropriate staff.        </w:t>
                            </w:r>
                          </w:p>
                          <w:p w14:paraId="4BDC407C"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Link to </w:t>
                            </w:r>
                            <w:hyperlink r:id="rId16">
                              <w:r w:rsidRPr="00D52007">
                                <w:rPr>
                                  <w:rStyle w:val="Hyperlink"/>
                                  <w:sz w:val="18"/>
                                  <w:szCs w:val="18"/>
                                </w:rPr>
                                <w:t>IPM</w:t>
                              </w:r>
                            </w:hyperlink>
                            <w:r w:rsidRPr="00D52007">
                              <w:rPr>
                                <w:color w:val="000000" w:themeColor="text1"/>
                                <w:sz w:val="18"/>
                                <w:szCs w:val="18"/>
                              </w:rPr>
                              <w:t xml:space="preserve"> </w:t>
                            </w:r>
                          </w:p>
                          <w:p w14:paraId="5BA2B1F5"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Seek </w:t>
                            </w:r>
                            <w:hyperlink r:id="rId17">
                              <w:r w:rsidRPr="00D52007">
                                <w:rPr>
                                  <w:rStyle w:val="Hyperlink"/>
                                  <w:sz w:val="18"/>
                                  <w:szCs w:val="18"/>
                                </w:rPr>
                                <w:t>pupil voice</w:t>
                              </w:r>
                            </w:hyperlink>
                          </w:p>
                          <w:p w14:paraId="0B91E6D6"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Gather views of other staff</w:t>
                            </w:r>
                          </w:p>
                          <w:p w14:paraId="7751699E" w14:textId="77777777" w:rsidR="00347604" w:rsidRPr="002A06DA" w:rsidRDefault="00347604" w:rsidP="00347604">
                            <w:pPr>
                              <w:spacing w:after="120"/>
                              <w:rPr>
                                <w:color w:val="000000" w:themeColor="text1"/>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51B6E0A7" id="_x0000_s1038" style="position:absolute;margin-left:229pt;margin-top:9.6pt;width:528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1050544,0;1966976,0;3218688,0;4269232,0;5319775,0;6705600,0;6705600,250698;6705600,517398;6705600,800100;5722112,800100;4604513,800100;3553968,800100;2302256,800100;1050544,800100;0,800100;0,533400;0,274701;0,0" o:connectangles="0,0,0,0,0,0,0,0,0,0,0,0,0,0,0,0,0,0,0" textboxrect="0,0,4124325,1962150"/>
                <v:textbox inset=",7.2pt,,7.2pt">
                  <w:txbxContent>
                    <w:p w14:paraId="58495B7F" w14:textId="77777777" w:rsidR="00347604" w:rsidRDefault="00347604" w:rsidP="00347604">
                      <w:pPr>
                        <w:pStyle w:val="FrameContents"/>
                        <w:spacing w:after="0"/>
                        <w:rPr>
                          <w:rFonts w:ascii="Century Gothic" w:hAnsi="Century Gothic"/>
                          <w:b/>
                          <w:bCs/>
                          <w:color w:val="000000" w:themeColor="text1"/>
                          <w:sz w:val="20"/>
                          <w:szCs w:val="20"/>
                        </w:rPr>
                      </w:pPr>
                      <w:r w:rsidRPr="00D52007">
                        <w:rPr>
                          <w:rFonts w:ascii="Century Gothic" w:hAnsi="Century Gothic"/>
                          <w:b/>
                          <w:bCs/>
                          <w:color w:val="000000" w:themeColor="text1"/>
                          <w:sz w:val="20"/>
                          <w:szCs w:val="20"/>
                        </w:rPr>
                        <w:t>SENCO - One month before review meeting</w:t>
                      </w:r>
                    </w:p>
                    <w:p w14:paraId="11480343"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Send out </w:t>
                      </w:r>
                      <w:hyperlink r:id="rId18">
                        <w:r w:rsidRPr="00D52007">
                          <w:rPr>
                            <w:rStyle w:val="Hyperlink"/>
                            <w:sz w:val="18"/>
                            <w:szCs w:val="18"/>
                          </w:rPr>
                          <w:t xml:space="preserve">Parent/Carer Views form                                                                                     </w:t>
                        </w:r>
                      </w:hyperlink>
                      <w:r w:rsidRPr="00D52007">
                        <w:rPr>
                          <w:color w:val="000000" w:themeColor="text1"/>
                          <w:sz w:val="18"/>
                          <w:szCs w:val="18"/>
                        </w:rPr>
                        <w:t xml:space="preserve"> </w:t>
                      </w:r>
                    </w:p>
                    <w:p w14:paraId="12B1D8F1" w14:textId="77777777" w:rsidR="00347604"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hyperlink r:id="rId19">
                        <w:r w:rsidRPr="00D52007">
                          <w:rPr>
                            <w:rStyle w:val="Hyperlink"/>
                            <w:sz w:val="18"/>
                            <w:szCs w:val="18"/>
                          </w:rPr>
                          <w:t>Attainment progress summary</w:t>
                        </w:r>
                      </w:hyperlink>
                      <w:r w:rsidRPr="00D52007">
                        <w:rPr>
                          <w:color w:val="000000" w:themeColor="text1"/>
                          <w:sz w:val="18"/>
                          <w:szCs w:val="18"/>
                        </w:rPr>
                        <w:t xml:space="preserve"> and </w:t>
                      </w:r>
                      <w:hyperlink r:id="rId20">
                        <w:r w:rsidRPr="00D52007">
                          <w:rPr>
                            <w:rStyle w:val="Hyperlink"/>
                            <w:sz w:val="18"/>
                            <w:szCs w:val="18"/>
                          </w:rPr>
                          <w:t>intervention records</w:t>
                        </w:r>
                      </w:hyperlink>
                      <w:r w:rsidRPr="00D52007">
                        <w:rPr>
                          <w:color w:val="000000" w:themeColor="text1"/>
                          <w:sz w:val="18"/>
                          <w:szCs w:val="18"/>
                        </w:rPr>
                        <w:t xml:space="preserve"> to be updated by appropriate staff.        </w:t>
                      </w:r>
                    </w:p>
                    <w:p w14:paraId="4BDC407C"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Link to </w:t>
                      </w:r>
                      <w:hyperlink r:id="rId21">
                        <w:r w:rsidRPr="00D52007">
                          <w:rPr>
                            <w:rStyle w:val="Hyperlink"/>
                            <w:sz w:val="18"/>
                            <w:szCs w:val="18"/>
                          </w:rPr>
                          <w:t>IPM</w:t>
                        </w:r>
                      </w:hyperlink>
                      <w:r w:rsidRPr="00D52007">
                        <w:rPr>
                          <w:color w:val="000000" w:themeColor="text1"/>
                          <w:sz w:val="18"/>
                          <w:szCs w:val="18"/>
                        </w:rPr>
                        <w:t xml:space="preserve"> </w:t>
                      </w:r>
                    </w:p>
                    <w:p w14:paraId="5BA2B1F5"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 xml:space="preserve">Seek </w:t>
                      </w:r>
                      <w:hyperlink r:id="rId22">
                        <w:r w:rsidRPr="00D52007">
                          <w:rPr>
                            <w:rStyle w:val="Hyperlink"/>
                            <w:sz w:val="18"/>
                            <w:szCs w:val="18"/>
                          </w:rPr>
                          <w:t>pupil voice</w:t>
                        </w:r>
                      </w:hyperlink>
                    </w:p>
                    <w:p w14:paraId="0B91E6D6" w14:textId="77777777" w:rsidR="00347604" w:rsidRPr="00D52007" w:rsidRDefault="00347604" w:rsidP="00347604">
                      <w:pPr>
                        <w:pStyle w:val="ListParagraph"/>
                        <w:widowControl/>
                        <w:numPr>
                          <w:ilvl w:val="0"/>
                          <w:numId w:val="33"/>
                        </w:numPr>
                        <w:autoSpaceDN/>
                        <w:spacing w:before="0" w:after="0"/>
                        <w:contextualSpacing/>
                        <w:textAlignment w:val="auto"/>
                        <w:rPr>
                          <w:color w:val="000000" w:themeColor="text1"/>
                          <w:sz w:val="18"/>
                          <w:szCs w:val="18"/>
                        </w:rPr>
                      </w:pPr>
                      <w:r w:rsidRPr="00D52007">
                        <w:rPr>
                          <w:color w:val="000000" w:themeColor="text1"/>
                          <w:sz w:val="18"/>
                          <w:szCs w:val="18"/>
                        </w:rPr>
                        <w:t>Gather views of other staff</w:t>
                      </w:r>
                    </w:p>
                    <w:p w14:paraId="7751699E" w14:textId="77777777" w:rsidR="00347604" w:rsidRPr="002A06DA" w:rsidRDefault="00347604" w:rsidP="00347604">
                      <w:pPr>
                        <w:spacing w:after="120"/>
                        <w:rPr>
                          <w:color w:val="000000" w:themeColor="text1"/>
                        </w:rPr>
                      </w:pPr>
                    </w:p>
                  </w:txbxContent>
                </v:textbox>
                <w10:wrap type="square"/>
              </v:shape>
            </w:pict>
          </mc:Fallback>
        </mc:AlternateContent>
      </w:r>
    </w:p>
    <w:sectPr w:rsidR="001353D6" w:rsidSect="00ED1631">
      <w:headerReference w:type="even" r:id="rId23"/>
      <w:headerReference w:type="default" r:id="rId24"/>
      <w:footerReference w:type="even" r:id="rId25"/>
      <w:footerReference w:type="default" r:id="rId26"/>
      <w:headerReference w:type="first" r:id="rId27"/>
      <w:footerReference w:type="first" r:id="rId2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1AC8F" w14:textId="77777777" w:rsidR="001C144F" w:rsidRPr="00C6783D" w:rsidRDefault="001C144F" w:rsidP="00817007">
      <w:r w:rsidRPr="00C6783D">
        <w:separator/>
      </w:r>
    </w:p>
  </w:endnote>
  <w:endnote w:type="continuationSeparator" w:id="0">
    <w:p w14:paraId="2201E8D4" w14:textId="77777777" w:rsidR="001C144F" w:rsidRPr="00C6783D" w:rsidRDefault="001C144F" w:rsidP="00817007">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F">
    <w:altName w:val="Calibri"/>
    <w:charset w:val="0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1981"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0933F357"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3F4C"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A6E9F" w14:textId="77777777" w:rsidR="001C144F" w:rsidRPr="00C6783D" w:rsidRDefault="001C144F" w:rsidP="00817007">
      <w:r w:rsidRPr="00C6783D">
        <w:separator/>
      </w:r>
    </w:p>
  </w:footnote>
  <w:footnote w:type="continuationSeparator" w:id="0">
    <w:p w14:paraId="54F691B2" w14:textId="77777777" w:rsidR="001C144F" w:rsidRPr="00C6783D" w:rsidRDefault="001C144F" w:rsidP="00817007">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F228"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11F4"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4FA437BB" wp14:editId="69FAD24E">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6B25DE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A437BB" id="_x0000_t202" coordsize="21600,21600" o:spt="202" path="m,l,21600r21600,l21600,xe">
              <v:stroke joinstyle="miter"/>
              <v:path gradientshapeok="t" o:connecttype="rect"/>
            </v:shapetype>
            <v:shape id="Textbox 17" o:spid="_x0000_s1039"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6B25DE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662DE37" wp14:editId="29F3C2B1">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780CA8F" wp14:editId="72E783A6">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73EA57FA"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D0DD"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72C81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731BE5"/>
    <w:multiLevelType w:val="multilevel"/>
    <w:tmpl w:val="AB4612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4C7311C"/>
    <w:multiLevelType w:val="multilevel"/>
    <w:tmpl w:val="6638DA1C"/>
    <w:lvl w:ilvl="0">
      <w:start w:val="1"/>
      <w:numFmt w:val="bullet"/>
      <w:lvlText w:val=""/>
      <w:lvlJc w:val="left"/>
      <w:pPr>
        <w:tabs>
          <w:tab w:val="num" w:pos="0"/>
        </w:tabs>
        <w:ind w:left="360" w:hanging="360"/>
      </w:pPr>
      <w:rPr>
        <w:rFonts w:ascii="Symbol" w:hAnsi="Symbol" w:cs="Symbol" w:hint="default"/>
        <w14:textOutline w14:w="9525" w14:cap="rnd" w14:cmpd="sng" w14:algn="ctr">
          <w14:solidFill>
            <w14:srgbClr w14:val="000000"/>
          </w14:solidFill>
          <w14:prstDash w14:val="solid"/>
          <w14:bevel/>
        </w14:textOutlin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7"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8BB2BDC"/>
    <w:multiLevelType w:val="multilevel"/>
    <w:tmpl w:val="ADDC567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6"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3"/>
  </w:num>
  <w:num w:numId="4" w16cid:durableId="972365782">
    <w:abstractNumId w:val="14"/>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7"/>
  </w:num>
  <w:num w:numId="16" w16cid:durableId="396707536">
    <w:abstractNumId w:val="26"/>
  </w:num>
  <w:num w:numId="17" w16cid:durableId="1901668839">
    <w:abstractNumId w:val="19"/>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7"/>
  </w:num>
  <w:num w:numId="26" w16cid:durableId="250940655">
    <w:abstractNumId w:val="21"/>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1917744510">
    <w:abstractNumId w:val="16"/>
  </w:num>
  <w:num w:numId="32" w16cid:durableId="900485214">
    <w:abstractNumId w:val="25"/>
  </w:num>
  <w:num w:numId="33" w16cid:durableId="5141976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3D6"/>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353D6"/>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44F"/>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47604"/>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2281"/>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9C5EA"/>
  <w15:chartTrackingRefBased/>
  <w15:docId w15:val="{54AA4581-F6C4-408E-8651-AF34A8C6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353D6"/>
    <w:pPr>
      <w:widowControl w:val="0"/>
      <w:suppressAutoHyphens/>
      <w:autoSpaceDN w:val="0"/>
      <w:spacing w:after="0" w:line="240" w:lineRule="auto"/>
      <w:textAlignment w:val="baseline"/>
    </w:pPr>
    <w:rPr>
      <w:rFonts w:ascii="Century Gothic" w:eastAsia="Century Gothic" w:hAnsi="Century Gothic" w:cs="F"/>
      <w:kern w:val="3"/>
      <w14:ligatures w14:val="none"/>
    </w:rPr>
  </w:style>
  <w:style w:type="paragraph" w:styleId="Heading1">
    <w:name w:val="heading 1"/>
    <w:basedOn w:val="Normal"/>
    <w:next w:val="Normal"/>
    <w:link w:val="Heading1Char"/>
    <w:uiPriority w:val="9"/>
    <w:qFormat/>
    <w:rsid w:val="0065527C"/>
    <w:pPr>
      <w:keepNext/>
      <w:keepLines/>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autoSpaceDE w:val="0"/>
    </w:pPr>
    <w:rPr>
      <w:rFonts w:eastAsia="Verdana" w:cs="Verdana"/>
      <w:kern w:val="0"/>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autoSpaceDE w:val="0"/>
    </w:pPr>
    <w:rPr>
      <w:rFonts w:eastAsia="Verdana" w:cs="Verdana"/>
      <w:kern w:val="0"/>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numPr>
        <w:numId w:val="2"/>
      </w:numPr>
      <w:tabs>
        <w:tab w:val="clear" w:pos="360"/>
      </w:tabs>
      <w:autoSpaceDE w:val="0"/>
      <w:spacing w:before="120" w:after="120"/>
      <w:ind w:left="0" w:firstLine="0"/>
    </w:pPr>
    <w:rPr>
      <w:rFonts w:eastAsia="Verdana" w:cs="Verdana"/>
      <w:kern w:val="0"/>
      <w:szCs w:val="22"/>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733F6F"/>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ind w:left="240" w:hanging="240"/>
    </w:pPr>
  </w:style>
  <w:style w:type="paragraph" w:styleId="Index2">
    <w:name w:val="index 2"/>
    <w:basedOn w:val="Normal"/>
    <w:next w:val="Normal"/>
    <w:autoRedefine/>
    <w:uiPriority w:val="99"/>
    <w:semiHidden/>
    <w:rsid w:val="00733F6F"/>
    <w:pPr>
      <w:ind w:left="480" w:hanging="240"/>
    </w:pPr>
  </w:style>
  <w:style w:type="paragraph" w:styleId="Index3">
    <w:name w:val="index 3"/>
    <w:basedOn w:val="Normal"/>
    <w:next w:val="Normal"/>
    <w:autoRedefine/>
    <w:uiPriority w:val="99"/>
    <w:semiHidden/>
    <w:rsid w:val="00733F6F"/>
    <w:pPr>
      <w:ind w:left="720" w:hanging="240"/>
    </w:pPr>
  </w:style>
  <w:style w:type="paragraph" w:styleId="Index4">
    <w:name w:val="index 4"/>
    <w:basedOn w:val="Normal"/>
    <w:next w:val="Normal"/>
    <w:autoRedefine/>
    <w:uiPriority w:val="99"/>
    <w:semiHidden/>
    <w:rsid w:val="00733F6F"/>
    <w:pPr>
      <w:ind w:left="960" w:hanging="240"/>
    </w:pPr>
  </w:style>
  <w:style w:type="paragraph" w:styleId="Index5">
    <w:name w:val="index 5"/>
    <w:basedOn w:val="Normal"/>
    <w:next w:val="Normal"/>
    <w:autoRedefine/>
    <w:uiPriority w:val="99"/>
    <w:semiHidden/>
    <w:rsid w:val="00733F6F"/>
    <w:pPr>
      <w:ind w:left="1200" w:hanging="240"/>
    </w:pPr>
  </w:style>
  <w:style w:type="paragraph" w:styleId="Index6">
    <w:name w:val="index 6"/>
    <w:basedOn w:val="Normal"/>
    <w:next w:val="Normal"/>
    <w:autoRedefine/>
    <w:uiPriority w:val="99"/>
    <w:semiHidden/>
    <w:rsid w:val="00733F6F"/>
    <w:pPr>
      <w:ind w:left="1440" w:hanging="240"/>
    </w:pPr>
  </w:style>
  <w:style w:type="paragraph" w:styleId="Index7">
    <w:name w:val="index 7"/>
    <w:basedOn w:val="Normal"/>
    <w:next w:val="Normal"/>
    <w:autoRedefine/>
    <w:uiPriority w:val="99"/>
    <w:semiHidden/>
    <w:rsid w:val="00733F6F"/>
    <w:pPr>
      <w:ind w:left="1680" w:hanging="240"/>
    </w:pPr>
  </w:style>
  <w:style w:type="paragraph" w:styleId="Index8">
    <w:name w:val="index 8"/>
    <w:basedOn w:val="Normal"/>
    <w:next w:val="Normal"/>
    <w:autoRedefine/>
    <w:uiPriority w:val="99"/>
    <w:semiHidden/>
    <w:rsid w:val="00733F6F"/>
    <w:pPr>
      <w:ind w:left="1920" w:hanging="240"/>
    </w:pPr>
  </w:style>
  <w:style w:type="paragraph" w:styleId="Index9">
    <w:name w:val="index 9"/>
    <w:basedOn w:val="Normal"/>
    <w:next w:val="Normal"/>
    <w:autoRedefine/>
    <w:uiPriority w:val="99"/>
    <w:semiHidden/>
    <w:rsid w:val="00733F6F"/>
    <w:pPr>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ind w:left="240" w:hanging="240"/>
    </w:pPr>
  </w:style>
  <w:style w:type="paragraph" w:styleId="TableofFigures">
    <w:name w:val="table of figures"/>
    <w:basedOn w:val="Normal"/>
    <w:next w:val="Normal"/>
    <w:uiPriority w:val="99"/>
    <w:semiHidden/>
    <w:rsid w:val="00733F6F"/>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rPr>
      <w:sz w:val="20"/>
      <w:szCs w:val="20"/>
    </w:rPr>
  </w:style>
  <w:style w:type="character" w:customStyle="1" w:styleId="CommentTextChar">
    <w:name w:val="Comment Text Char"/>
    <w:basedOn w:val="DefaultParagraphFont"/>
    <w:link w:val="CommentText"/>
    <w:semiHidden/>
    <w:rsid w:val="003954A4"/>
    <w:rPr>
      <w:sz w:val="20"/>
      <w:szCs w:val="20"/>
      <w:lang w:val="en-GB"/>
    </w:rPr>
  </w:style>
  <w:style w:type="paragraph" w:customStyle="1" w:styleId="FrameContents">
    <w:name w:val="Frame Contents"/>
    <w:basedOn w:val="Normal"/>
    <w:qFormat/>
    <w:rsid w:val="001353D6"/>
    <w:pPr>
      <w:widowControl/>
      <w:autoSpaceDN/>
      <w:spacing w:after="160" w:line="259" w:lineRule="auto"/>
      <w:textAlignment w:val="auto"/>
    </w:pPr>
    <w:rPr>
      <w:rFonts w:asciiTheme="minorHAnsi" w:eastAsiaTheme="minorHAnsi" w:hAnsiTheme="minorHAnsi" w:cstheme="minorBidi"/>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edsforlearning.co.uk/Page/24408" TargetMode="External"/><Relationship Id="rId18" Type="http://schemas.openxmlformats.org/officeDocument/2006/relationships/hyperlink" Target="https://www.leedsforlearning.co.uk/Page/244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eedsforlearning.co.uk/Page/24037" TargetMode="External"/><Relationship Id="rId7" Type="http://schemas.openxmlformats.org/officeDocument/2006/relationships/settings" Target="settings.xml"/><Relationship Id="rId12" Type="http://schemas.openxmlformats.org/officeDocument/2006/relationships/hyperlink" Target="https://www.leedsforlearning.co.uk/Page/24410" TargetMode="External"/><Relationship Id="rId17" Type="http://schemas.openxmlformats.org/officeDocument/2006/relationships/hyperlink" Target="https://www.leedsforlearning.co.uk/Page/23497"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edsforlearning.co.uk/Page/24037" TargetMode="External"/><Relationship Id="rId20" Type="http://schemas.openxmlformats.org/officeDocument/2006/relationships/hyperlink" Target="https://www.leedsforlearning.co.uk/Page/2439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forlearning.co.uk/Page/24410"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leedsforlearning.co.uk/Page/24397"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leedsforlearning.co.uk/Page/2439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edsforlearning.co.uk/Page/24396" TargetMode="External"/><Relationship Id="rId22" Type="http://schemas.openxmlformats.org/officeDocument/2006/relationships/hyperlink" Target="https://www.leedsforlearning.co.uk/Page/23497"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11</TotalTime>
  <Pages>1</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2025-10-25T09:53:00Z</dcterms:created>
  <dcterms:modified xsi:type="dcterms:W3CDTF">2025-10-25T10:04:00Z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