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3D8CD" w14:textId="77777777" w:rsidR="006C473B" w:rsidRPr="006C473B" w:rsidRDefault="006C473B" w:rsidP="006C473B">
      <w:pPr>
        <w:pStyle w:val="Heading1"/>
      </w:pPr>
      <w:bookmarkStart w:id="0" w:name="_Hlk79405306"/>
      <w:r w:rsidRPr="006C473B">
        <w:t xml:space="preserve">Intervention Session Record </w:t>
      </w:r>
      <w:bookmarkEnd w:id="0"/>
    </w:p>
    <w:tbl>
      <w:tblPr>
        <w:tblStyle w:val="TableGrid"/>
        <w:tblW w:w="15390" w:type="dxa"/>
        <w:tblLayout w:type="fixed"/>
        <w:tblLook w:val="04A0" w:firstRow="1" w:lastRow="0" w:firstColumn="1" w:lastColumn="0" w:noHBand="0" w:noVBand="1"/>
      </w:tblPr>
      <w:tblGrid>
        <w:gridCol w:w="4219"/>
        <w:gridCol w:w="5006"/>
        <w:gridCol w:w="2318"/>
        <w:gridCol w:w="3847"/>
      </w:tblGrid>
      <w:tr w:rsidR="006C473B" w:rsidRPr="006C473B" w14:paraId="6C95B11C" w14:textId="77777777" w:rsidTr="006C47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8411900" w14:textId="77777777" w:rsidR="006C473B" w:rsidRPr="006C473B" w:rsidRDefault="006C473B" w:rsidP="006C473B">
            <w:pPr>
              <w:spacing w:line="278" w:lineRule="auto"/>
              <w:jc w:val="left"/>
              <w:rPr>
                <w:b/>
              </w:rPr>
            </w:pPr>
            <w:r w:rsidRPr="006C473B">
              <w:rPr>
                <w:b/>
              </w:rPr>
              <w:t>Name(s):</w:t>
            </w:r>
          </w:p>
          <w:p w14:paraId="4468D763" w14:textId="77777777" w:rsidR="006C473B" w:rsidRPr="006C473B" w:rsidRDefault="006C473B" w:rsidP="006C473B">
            <w:pPr>
              <w:spacing w:line="278" w:lineRule="auto"/>
              <w:jc w:val="left"/>
              <w:rPr>
                <w:b/>
              </w:rPr>
            </w:pPr>
          </w:p>
          <w:p w14:paraId="051BC843" w14:textId="77777777" w:rsidR="006C473B" w:rsidRPr="006C473B" w:rsidRDefault="006C473B" w:rsidP="006C473B">
            <w:pPr>
              <w:spacing w:line="278" w:lineRule="auto"/>
              <w:jc w:val="left"/>
              <w:rPr>
                <w:b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5DE56E8" w14:textId="77777777" w:rsidR="006C473B" w:rsidRPr="006C473B" w:rsidRDefault="006C473B" w:rsidP="006C473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Intervention:</w:t>
            </w:r>
          </w:p>
          <w:p w14:paraId="0DB8CE56" w14:textId="77777777" w:rsidR="006C473B" w:rsidRPr="006C473B" w:rsidRDefault="006C473B" w:rsidP="006C473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05D07ABC" w14:textId="77777777" w:rsidR="006C473B" w:rsidRPr="006C473B" w:rsidRDefault="006C473B" w:rsidP="006C473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  <w:highlight w:val="yellow"/>
              </w:rPr>
              <w:t>See Intervention Quick Guide and Record</w:t>
            </w:r>
            <w:r w:rsidRPr="006C473B">
              <w:rPr>
                <w:b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  <w:hideMark/>
          </w:tcPr>
          <w:p w14:paraId="2A012855" w14:textId="77777777" w:rsidR="006C473B" w:rsidRPr="006C473B" w:rsidRDefault="006C473B" w:rsidP="006C473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Class/Year: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  <w:hideMark/>
          </w:tcPr>
          <w:p w14:paraId="09751AE6" w14:textId="77777777" w:rsidR="006C473B" w:rsidRPr="006C473B" w:rsidRDefault="006C473B" w:rsidP="006C473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Delivered by:</w:t>
            </w:r>
          </w:p>
        </w:tc>
      </w:tr>
    </w:tbl>
    <w:p w14:paraId="45B86AEB" w14:textId="77777777" w:rsidR="006C473B" w:rsidRPr="006C473B" w:rsidRDefault="006C473B" w:rsidP="006C473B">
      <w:pPr>
        <w:rPr>
          <w:b/>
        </w:rPr>
      </w:pPr>
    </w:p>
    <w:tbl>
      <w:tblPr>
        <w:tblStyle w:val="TableGrid"/>
        <w:tblW w:w="15345" w:type="dxa"/>
        <w:tblLayout w:type="fixed"/>
        <w:tblLook w:val="04A0" w:firstRow="1" w:lastRow="0" w:firstColumn="1" w:lastColumn="0" w:noHBand="0" w:noVBand="1"/>
      </w:tblPr>
      <w:tblGrid>
        <w:gridCol w:w="8302"/>
        <w:gridCol w:w="7043"/>
      </w:tblGrid>
      <w:tr w:rsidR="006C473B" w:rsidRPr="006C473B" w14:paraId="5EE11444" w14:textId="77777777" w:rsidTr="006C47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EEA9B01" w14:textId="77777777" w:rsidR="006C473B" w:rsidRPr="006C473B" w:rsidRDefault="006C473B" w:rsidP="006C473B">
            <w:pPr>
              <w:spacing w:line="278" w:lineRule="auto"/>
              <w:jc w:val="left"/>
              <w:rPr>
                <w:b/>
              </w:rPr>
            </w:pPr>
            <w:r w:rsidRPr="006C473B">
              <w:rPr>
                <w:b/>
              </w:rPr>
              <w:t>Baseline data:</w:t>
            </w:r>
          </w:p>
          <w:p w14:paraId="194942D8" w14:textId="77777777" w:rsidR="006C473B" w:rsidRPr="006C473B" w:rsidRDefault="006C473B" w:rsidP="006C473B">
            <w:pPr>
              <w:spacing w:line="278" w:lineRule="auto"/>
              <w:jc w:val="left"/>
              <w:rPr>
                <w:b/>
              </w:rPr>
            </w:pP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A9604E7" w14:textId="77777777" w:rsidR="006C473B" w:rsidRPr="006C473B" w:rsidRDefault="006C473B" w:rsidP="006C473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Long Term Outcome: By</w:t>
            </w:r>
          </w:p>
          <w:p w14:paraId="5846E0BE" w14:textId="77777777" w:rsidR="006C473B" w:rsidRPr="006C473B" w:rsidRDefault="006C473B" w:rsidP="006C473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3228B629" w14:textId="77777777" w:rsidR="006C473B" w:rsidRPr="006C473B" w:rsidRDefault="006C473B" w:rsidP="006C473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01F7DEB9" w14:textId="24708B9D" w:rsidR="006C473B" w:rsidRDefault="006C473B" w:rsidP="006C473B"/>
    <w:p w14:paraId="0CA8D4F0" w14:textId="77777777" w:rsidR="006C473B" w:rsidRDefault="006C473B">
      <w:pPr>
        <w:spacing w:before="0" w:after="160"/>
      </w:pPr>
      <w:r>
        <w:br w:type="page"/>
      </w:r>
    </w:p>
    <w:p w14:paraId="68D73DF3" w14:textId="77777777" w:rsidR="006C473B" w:rsidRPr="006C473B" w:rsidRDefault="006C473B" w:rsidP="006C473B"/>
    <w:tbl>
      <w:tblPr>
        <w:tblStyle w:val="TableGrid"/>
        <w:tblW w:w="15450" w:type="dxa"/>
        <w:tblLayout w:type="fixed"/>
        <w:tblLook w:val="04A0" w:firstRow="1" w:lastRow="0" w:firstColumn="1" w:lastColumn="0" w:noHBand="0" w:noVBand="1"/>
      </w:tblPr>
      <w:tblGrid>
        <w:gridCol w:w="1266"/>
        <w:gridCol w:w="2778"/>
        <w:gridCol w:w="4083"/>
        <w:gridCol w:w="2449"/>
        <w:gridCol w:w="2432"/>
        <w:gridCol w:w="2442"/>
      </w:tblGrid>
      <w:tr w:rsidR="006C473B" w:rsidRPr="006C473B" w14:paraId="448DFDBC" w14:textId="77777777" w:rsidTr="006C47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  <w:hideMark/>
          </w:tcPr>
          <w:p w14:paraId="75FA2AD6" w14:textId="77777777" w:rsidR="006C473B" w:rsidRPr="006C473B" w:rsidRDefault="006C473B" w:rsidP="006C473B">
            <w:pPr>
              <w:spacing w:line="278" w:lineRule="auto"/>
              <w:rPr>
                <w:b/>
              </w:rPr>
            </w:pPr>
            <w:r w:rsidRPr="006C473B">
              <w:rPr>
                <w:b/>
              </w:rPr>
              <w:t>Date &amp; session number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  <w:hideMark/>
          </w:tcPr>
          <w:p w14:paraId="194A445D" w14:textId="77777777" w:rsidR="006C473B" w:rsidRPr="006C473B" w:rsidRDefault="006C473B" w:rsidP="006C473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Learning Objective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</w:tcPr>
          <w:p w14:paraId="512D578F" w14:textId="77777777" w:rsidR="006C473B" w:rsidRPr="006C473B" w:rsidRDefault="006C473B" w:rsidP="006C473B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Session content</w:t>
            </w:r>
          </w:p>
          <w:p w14:paraId="5384F67E" w14:textId="77777777" w:rsidR="006C473B" w:rsidRPr="006C473B" w:rsidRDefault="006C473B" w:rsidP="006C473B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  <w:hideMark/>
          </w:tcPr>
          <w:p w14:paraId="2EF12F0B" w14:textId="77777777" w:rsidR="006C473B" w:rsidRPr="006C473B" w:rsidRDefault="006C473B" w:rsidP="006C473B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Successes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  <w:hideMark/>
          </w:tcPr>
          <w:p w14:paraId="75A688B8" w14:textId="77777777" w:rsidR="006C473B" w:rsidRPr="006C473B" w:rsidRDefault="006C473B" w:rsidP="006C473B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Next Steps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  <w:hideMark/>
          </w:tcPr>
          <w:p w14:paraId="10D7DEE0" w14:textId="77777777" w:rsidR="006C473B" w:rsidRPr="006C473B" w:rsidRDefault="006C473B" w:rsidP="006C473B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Other Comments</w:t>
            </w:r>
          </w:p>
        </w:tc>
      </w:tr>
      <w:tr w:rsidR="006C473B" w:rsidRPr="006C473B" w14:paraId="7F81AFA6" w14:textId="77777777" w:rsidTr="006C473B">
        <w:trPr>
          <w:trHeight w:val="8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64BDE48" w14:textId="77777777" w:rsidR="006C473B" w:rsidRPr="006C473B" w:rsidRDefault="006C473B" w:rsidP="006C473B">
            <w:pPr>
              <w:spacing w:line="278" w:lineRule="auto"/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79B207B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53A14F5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042C1A9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C0C553F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02F3E9C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699154B3" w14:textId="77777777" w:rsidTr="006C473B">
        <w:trPr>
          <w:trHeight w:val="9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D3C705D" w14:textId="77777777" w:rsidR="006C473B" w:rsidRPr="006C473B" w:rsidRDefault="006C473B" w:rsidP="006C473B">
            <w:pPr>
              <w:spacing w:line="278" w:lineRule="auto"/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C05B869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2804E85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F50FB8A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0CEB1F3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48DA8CC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059E0069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76B58E2" w14:textId="77777777" w:rsidR="006C473B" w:rsidRPr="006C473B" w:rsidRDefault="006C473B" w:rsidP="006C473B">
            <w:pPr>
              <w:spacing w:line="278" w:lineRule="auto"/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C3D8143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E94B2CC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99BEC37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DC1C4FB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DAECA92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1753B620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982668E" w14:textId="77777777" w:rsidR="006C473B" w:rsidRPr="006C473B" w:rsidRDefault="006C473B" w:rsidP="006C473B">
            <w:pPr>
              <w:spacing w:line="278" w:lineRule="auto"/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AA52815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CFF86F1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1E8B92C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8149CEE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9D54F65" w14:textId="77777777" w:rsidR="006C473B" w:rsidRPr="006C473B" w:rsidRDefault="006C473B" w:rsidP="006C473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6D1DBF36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B16E400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835BB19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057ABE2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E69FC54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3020CD6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0B3645B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40BDE286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832664F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08BBD0A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BE00863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CAEC369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78B8051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DC66FD9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1324522A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FA14ED0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A5949F2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E768E39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53AFB38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2C47D5F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70A59CF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1DF808AA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BA4B897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94A2C42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D90AAAE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1F0B2B8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A05310F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437DBCC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49E7AE64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896DD93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EBF3E19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9BE1BEC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D421A95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C0284B2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7A96DD7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782FFC03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61B9421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B0E7010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3EDC086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2FF9CB0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32AD4C4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D315252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2ECD64DA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9B6E9D3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9354EA4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D16E7B0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2C2F306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BF20DD6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009B0B9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3926307E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1C78DF2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F9D515C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1470518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C9B5F47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FA326C5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11336B2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1C3F7B1D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0E77894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B09817C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6B942F8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C4B0487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4F9801F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2B4C6E7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459EB17C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EFDE768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DA347E4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C09B7C3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BDBAE0C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5B0E617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E77D121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6E2CAC04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BB4B0FA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DF61B7E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589A536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C93ECF2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1F5E213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0EEA494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52E6A18C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6B26D77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61E181F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B8FFEFB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E35B2FB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D20322F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731F73C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73B" w:rsidRPr="006C473B" w14:paraId="099EB714" w14:textId="77777777" w:rsidTr="006C473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A816CBA" w14:textId="77777777" w:rsidR="006C473B" w:rsidRPr="006C473B" w:rsidRDefault="006C473B" w:rsidP="006C473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234DDBB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12B37AE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2040C05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04DCE65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3F3C379" w14:textId="77777777" w:rsidR="006C473B" w:rsidRPr="006C473B" w:rsidRDefault="006C473B" w:rsidP="006C47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CD734B8" w14:textId="77777777" w:rsidR="006C473B" w:rsidRDefault="006C473B" w:rsidP="006C473B"/>
    <w:sectPr w:rsidR="006C473B" w:rsidSect="00D524C8">
      <w:headerReference w:type="default" r:id="rId11"/>
      <w:footerReference w:type="default" r:id="rId12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386E2" w14:textId="77777777" w:rsidR="0036318B" w:rsidRPr="00C6783D" w:rsidRDefault="0036318B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24A06C6E" w14:textId="77777777" w:rsidR="0036318B" w:rsidRPr="00C6783D" w:rsidRDefault="0036318B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17DF4D11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EA5AD" w14:textId="77777777" w:rsidR="0036318B" w:rsidRPr="00C6783D" w:rsidRDefault="0036318B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2F88FC72" w14:textId="77777777" w:rsidR="0036318B" w:rsidRPr="00C6783D" w:rsidRDefault="0036318B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7627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560DC39" wp14:editId="1FED6F58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5D23A1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60DC39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45D23A1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72D54786" wp14:editId="7B25E799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32C599" wp14:editId="4ED389E0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F16C5F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9pt;height:9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1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3"/>
  </w:num>
  <w:num w:numId="2" w16cid:durableId="1959330413">
    <w:abstractNumId w:val="9"/>
  </w:num>
  <w:num w:numId="3" w16cid:durableId="74284923">
    <w:abstractNumId w:val="16"/>
  </w:num>
  <w:num w:numId="4" w16cid:durableId="972365782">
    <w:abstractNumId w:val="11"/>
  </w:num>
  <w:num w:numId="5" w16cid:durableId="988946648">
    <w:abstractNumId w:val="15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2"/>
  </w:num>
  <w:num w:numId="16" w16cid:durableId="396707536">
    <w:abstractNumId w:val="18"/>
  </w:num>
  <w:num w:numId="17" w16cid:durableId="1901668839">
    <w:abstractNumId w:val="14"/>
  </w:num>
  <w:num w:numId="18" w16cid:durableId="867371350">
    <w:abstractNumId w:val="17"/>
  </w:num>
  <w:num w:numId="19" w16cid:durableId="1145122205">
    <w:abstractNumId w:val="10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3B"/>
    <w:rsid w:val="0000495D"/>
    <w:rsid w:val="0000681F"/>
    <w:rsid w:val="0001245C"/>
    <w:rsid w:val="0001693D"/>
    <w:rsid w:val="00025319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318B"/>
    <w:rsid w:val="00364570"/>
    <w:rsid w:val="00366EB3"/>
    <w:rsid w:val="00367A47"/>
    <w:rsid w:val="00381194"/>
    <w:rsid w:val="003838C0"/>
    <w:rsid w:val="003842EA"/>
    <w:rsid w:val="003A75BB"/>
    <w:rsid w:val="003B078F"/>
    <w:rsid w:val="003B0AFE"/>
    <w:rsid w:val="003B1129"/>
    <w:rsid w:val="003B7985"/>
    <w:rsid w:val="003C3027"/>
    <w:rsid w:val="003C619C"/>
    <w:rsid w:val="003C6A81"/>
    <w:rsid w:val="003C6A8C"/>
    <w:rsid w:val="003C73D0"/>
    <w:rsid w:val="003C7A64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24DC9"/>
    <w:rsid w:val="0042781C"/>
    <w:rsid w:val="00441350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C14F9"/>
    <w:rsid w:val="005D0924"/>
    <w:rsid w:val="005D1810"/>
    <w:rsid w:val="005D5C0D"/>
    <w:rsid w:val="005E27A2"/>
    <w:rsid w:val="005E33BF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87490"/>
    <w:rsid w:val="006A3B10"/>
    <w:rsid w:val="006A77D5"/>
    <w:rsid w:val="006A7E11"/>
    <w:rsid w:val="006C4332"/>
    <w:rsid w:val="006C473B"/>
    <w:rsid w:val="006D28DB"/>
    <w:rsid w:val="006D3EC7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3764"/>
    <w:rsid w:val="007A565D"/>
    <w:rsid w:val="007A582F"/>
    <w:rsid w:val="007A7F6F"/>
    <w:rsid w:val="007B2F1D"/>
    <w:rsid w:val="007B5829"/>
    <w:rsid w:val="007C3504"/>
    <w:rsid w:val="007D07EE"/>
    <w:rsid w:val="007F1CC2"/>
    <w:rsid w:val="00800C0B"/>
    <w:rsid w:val="00800DA8"/>
    <w:rsid w:val="00801037"/>
    <w:rsid w:val="008041C7"/>
    <w:rsid w:val="00817007"/>
    <w:rsid w:val="00817956"/>
    <w:rsid w:val="00822809"/>
    <w:rsid w:val="00823E56"/>
    <w:rsid w:val="0083060B"/>
    <w:rsid w:val="00830E20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93ADF"/>
    <w:rsid w:val="00895467"/>
    <w:rsid w:val="00896536"/>
    <w:rsid w:val="008A10A8"/>
    <w:rsid w:val="008D7972"/>
    <w:rsid w:val="008E7129"/>
    <w:rsid w:val="008F13BC"/>
    <w:rsid w:val="008F2F7F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F29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6020"/>
    <w:rsid w:val="00A00194"/>
    <w:rsid w:val="00A12CFB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D53"/>
    <w:rsid w:val="00A429B0"/>
    <w:rsid w:val="00A43DA9"/>
    <w:rsid w:val="00A47AEA"/>
    <w:rsid w:val="00A504E1"/>
    <w:rsid w:val="00A5334C"/>
    <w:rsid w:val="00A56C7C"/>
    <w:rsid w:val="00A6041C"/>
    <w:rsid w:val="00A6051D"/>
    <w:rsid w:val="00A70C7C"/>
    <w:rsid w:val="00A77AE0"/>
    <w:rsid w:val="00A94285"/>
    <w:rsid w:val="00AA0A8D"/>
    <w:rsid w:val="00AA3F5F"/>
    <w:rsid w:val="00AB5443"/>
    <w:rsid w:val="00AB7671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447"/>
    <w:rsid w:val="00BB24D3"/>
    <w:rsid w:val="00BB5DB9"/>
    <w:rsid w:val="00BB5E8D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CD1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10B05"/>
    <w:rsid w:val="00D11A49"/>
    <w:rsid w:val="00D12DC7"/>
    <w:rsid w:val="00D358C2"/>
    <w:rsid w:val="00D45BA8"/>
    <w:rsid w:val="00D46EF3"/>
    <w:rsid w:val="00D524C8"/>
    <w:rsid w:val="00D53383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E06085"/>
    <w:rsid w:val="00E108CE"/>
    <w:rsid w:val="00E125F0"/>
    <w:rsid w:val="00E21257"/>
    <w:rsid w:val="00E476DE"/>
    <w:rsid w:val="00E50052"/>
    <w:rsid w:val="00E62FE8"/>
    <w:rsid w:val="00E635AA"/>
    <w:rsid w:val="00E643A4"/>
    <w:rsid w:val="00E72159"/>
    <w:rsid w:val="00E7296C"/>
    <w:rsid w:val="00E903FC"/>
    <w:rsid w:val="00E97A31"/>
    <w:rsid w:val="00EA1C32"/>
    <w:rsid w:val="00EA436E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367B"/>
    <w:rsid w:val="00F546E4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1769C"/>
  <w15:chartTrackingRefBased/>
  <w15:docId w15:val="{0964442C-ED3D-4A59-9401-78CEFFB0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qFormat="1"/>
    <w:lsdException w:name="header" w:semiHidden="1" w:unhideWhenUsed="1" w:qFormat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364570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000"/>
    <w:pPr>
      <w:ind w:left="72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unhideWhenUsed/>
    <w:qFormat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F5EF0"/>
    <w:pPr>
      <w:spacing w:after="0" w:line="240" w:lineRule="auto"/>
      <w:jc w:val="center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  <w:vAlign w:val="center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Normal"/>
    <w:link w:val="BalloonText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F6F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qFormat/>
    <w:rsid w:val="00EC0200"/>
    <w:rPr>
      <w:rFonts w:ascii="Comic Sans MS" w:hAnsi="Comic Sans MS"/>
      <w:color w:val="7F7F7F" w:themeColor="text1" w:themeTint="80"/>
      <w:sz w:val="2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0200"/>
    <w:rPr>
      <w:rFonts w:ascii="Comic Sans MS" w:hAnsi="Comic Sans MS"/>
      <w:color w:val="7F7F7F" w:themeColor="text1" w:themeTint="80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33F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F6F"/>
    <w:rPr>
      <w:rFonts w:ascii="Comic Sans MS" w:hAnsi="Comic Sans MS"/>
      <w:b/>
      <w:bCs/>
      <w:color w:val="7F7F7F" w:themeColor="text1" w:themeTint="80"/>
      <w:sz w:val="20"/>
      <w:szCs w:val="20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1%20IMP%20Leeds%20Landscape%20Template%20-%202025.08.22.0351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IMP Leeds Landscape Template - 2025.08.22.0351</Template>
  <TotalTime>7</TotalTime>
  <Pages>4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2025-09-02T14:59:00Z</dcterms:created>
  <dcterms:modified xsi:type="dcterms:W3CDTF">2025-09-02T15:06:00Z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