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5672F" w14:textId="3E6DACBE" w:rsidR="008E4F51" w:rsidRPr="008E4F51" w:rsidRDefault="008E4F51" w:rsidP="008E4F51">
      <w:pPr>
        <w:pStyle w:val="Heading1"/>
      </w:pPr>
      <w:r w:rsidRPr="008E4F51">
        <w:t>Using sentence strips to support early writing</w:t>
      </w:r>
    </w:p>
    <w:p w14:paraId="1564237C" w14:textId="77777777" w:rsidR="008E4F51" w:rsidRPr="008E4F51" w:rsidRDefault="008E4F51" w:rsidP="008E4F51">
      <w:pPr>
        <w:rPr>
          <w:b/>
        </w:rPr>
      </w:pPr>
    </w:p>
    <w:p w14:paraId="7111C46F" w14:textId="15D69C16" w:rsidR="008E4F51" w:rsidRPr="008E4F51" w:rsidRDefault="008E4F51" w:rsidP="008E4F51">
      <w:pPr>
        <w:numPr>
          <w:ilvl w:val="0"/>
          <w:numId w:val="26"/>
        </w:numPr>
      </w:pPr>
      <w:r w:rsidRPr="008E4F51">
        <w:t xml:space="preserve">Have lots of thin strips of paper readily available in the classroom. </w:t>
      </w:r>
    </w:p>
    <w:p w14:paraId="51A9D2EE" w14:textId="77777777" w:rsidR="008E4F51" w:rsidRPr="008E4F51" w:rsidRDefault="008E4F51" w:rsidP="008E4F51">
      <w:pPr>
        <w:numPr>
          <w:ilvl w:val="0"/>
          <w:numId w:val="26"/>
        </w:numPr>
      </w:pPr>
      <w:r w:rsidRPr="008E4F51">
        <w:t>The child forms the sentence orally with the adult giving appropriate support</w:t>
      </w:r>
    </w:p>
    <w:p w14:paraId="5C17ACFD" w14:textId="5AE5B9E4" w:rsidR="008E4F51" w:rsidRPr="008E4F51" w:rsidRDefault="008E4F51" w:rsidP="008E4F51">
      <w:r w:rsidRPr="008E4F51">
        <w:t>(‘Does that sound right?’ ‘Can you think of a better word?’ etc)</w:t>
      </w:r>
    </w:p>
    <w:p w14:paraId="1354448C" w14:textId="77777777" w:rsidR="008E4F51" w:rsidRDefault="008E4F51" w:rsidP="008E4F51">
      <w:pPr>
        <w:numPr>
          <w:ilvl w:val="0"/>
          <w:numId w:val="26"/>
        </w:numPr>
      </w:pPr>
      <w:r w:rsidRPr="008E4F51">
        <w:t>The adult writes the sentence on the strip of paper:</w:t>
      </w:r>
    </w:p>
    <w:p w14:paraId="12FD6188" w14:textId="08E81E8F" w:rsidR="008E4F51" w:rsidRPr="008E4F51" w:rsidRDefault="008E4F51" w:rsidP="008E4F51">
      <w:r w:rsidRPr="00C6783D">
        <w:rPr>
          <w:noProof/>
        </w:rPr>
        <mc:AlternateContent>
          <mc:Choice Requires="wps">
            <w:drawing>
              <wp:inline distT="0" distB="0" distL="0" distR="0" wp14:anchorId="118E121F" wp14:editId="2B48C3F5">
                <wp:extent cx="2847975" cy="457200"/>
                <wp:effectExtent l="0" t="0" r="28575" b="19050"/>
                <wp:docPr id="96920888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45F1C96" w14:textId="48B95469" w:rsidR="008E4F51" w:rsidRPr="00C6783D" w:rsidRDefault="008E4F51" w:rsidP="001E7F37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I  went  to  play</w:t>
                            </w:r>
                            <w:r>
                              <w:rPr>
                                <w:color w:val="0000FF" w:themeColor="background2"/>
                              </w:rPr>
                              <w:t xml:space="preserve"> </w:t>
                            </w:r>
                            <w:r w:rsidRPr="008E4F51">
                              <w:rPr>
                                <w:color w:val="0000FF" w:themeColor="background2"/>
                              </w:rPr>
                              <w:t xml:space="preserve"> in the park.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8E121F" id="Rectangle 4" o:spid="_x0000_s1026" style="width:224.2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" filled="f" strokecolor="black [3213]">
                <v:textbox inset="0,0,0,0">
                  <w:txbxContent>
                    <w:p w14:paraId="245F1C96" w14:textId="48B95469" w:rsidR="008E4F51" w:rsidRPr="00C6783D" w:rsidRDefault="008E4F51" w:rsidP="001E7F37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I  went  to  play</w:t>
                      </w:r>
                      <w:r>
                        <w:rPr>
                          <w:color w:val="0000FF" w:themeColor="background2"/>
                        </w:rPr>
                        <w:t xml:space="preserve"> </w:t>
                      </w:r>
                      <w:r w:rsidRPr="008E4F51">
                        <w:rPr>
                          <w:color w:val="0000FF" w:themeColor="background2"/>
                        </w:rPr>
                        <w:t xml:space="preserve"> in the park.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tab/>
      </w:r>
    </w:p>
    <w:p w14:paraId="4DF87210" w14:textId="4BE90254" w:rsidR="008E4F51" w:rsidRPr="008E4F51" w:rsidRDefault="008E4F51" w:rsidP="008E4F51">
      <w:r w:rsidRPr="008E4F51">
        <w:t>(Discussion can be had around capital letters and full stops if appropriate to the child’s level.)</w:t>
      </w:r>
    </w:p>
    <w:p w14:paraId="66C94BE1" w14:textId="450B3B10" w:rsidR="008E4F51" w:rsidRPr="008E4F51" w:rsidRDefault="008E4F51" w:rsidP="008E4F51">
      <w:r w:rsidRPr="008E4F51">
        <w:t xml:space="preserve">Carefully read the sentence with the child. </w:t>
      </w:r>
    </w:p>
    <w:p w14:paraId="5370E33C" w14:textId="77777777" w:rsidR="008E4F51" w:rsidRPr="008E4F51" w:rsidRDefault="008E4F51" w:rsidP="008E4F51">
      <w:pPr>
        <w:numPr>
          <w:ilvl w:val="0"/>
          <w:numId w:val="26"/>
        </w:numPr>
      </w:pPr>
      <w:r w:rsidRPr="008E4F51">
        <w:t>The strip is then cut up. (This can be into individual words or into word chunks):</w:t>
      </w:r>
    </w:p>
    <w:p w14:paraId="2CCA4F3D" w14:textId="77777777" w:rsidR="008E4F51" w:rsidRDefault="008E4F51" w:rsidP="008E4F51">
      <w:pPr>
        <w:rPr>
          <w:i/>
        </w:rPr>
      </w:pPr>
      <w:r w:rsidRPr="008E4F51">
        <w:rPr>
          <w:i/>
        </w:rPr>
        <w:t>Chunks:</w:t>
      </w:r>
    </w:p>
    <w:p w14:paraId="136550B5" w14:textId="77777777" w:rsidR="008E4F51" w:rsidRPr="00C6783D" w:rsidRDefault="008E4F51" w:rsidP="00EC0200">
      <w:r w:rsidRPr="00C6783D">
        <w:rPr>
          <w:noProof/>
        </w:rPr>
        <mc:AlternateContent>
          <mc:Choice Requires="wps">
            <w:drawing>
              <wp:inline distT="0" distB="0" distL="0" distR="0" wp14:anchorId="30D5E6E7" wp14:editId="1907F9C5">
                <wp:extent cx="1828800" cy="457200"/>
                <wp:effectExtent l="0" t="0" r="19050" b="19050"/>
                <wp:docPr id="154139570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933465C" w14:textId="262CCA9D" w:rsidR="008E4F51" w:rsidRPr="00C6783D" w:rsidRDefault="008E4F51" w:rsidP="001E7F37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I      went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D5E6E7" id="_x0000_s1027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" filled="f" strokecolor="black [3213]">
                <v:textbox inset="0,0,0,0">
                  <w:txbxContent>
                    <w:p w14:paraId="7933465C" w14:textId="262CCA9D" w:rsidR="008E4F51" w:rsidRPr="00C6783D" w:rsidRDefault="008E4F51" w:rsidP="001E7F37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I      went 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6205C9D7" wp14:editId="131D1DB1">
                <wp:extent cx="1828800" cy="457200"/>
                <wp:effectExtent l="0" t="0" r="19050" b="19050"/>
                <wp:docPr id="17278080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F1F3F6B" w14:textId="02B2063A" w:rsidR="008E4F51" w:rsidRPr="00C6783D" w:rsidRDefault="008E4F51" w:rsidP="001E7F37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05C9D7" id="_x0000_s1028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" filled="f" strokecolor="black [3213]">
                <v:textbox inset="0,0,0,0">
                  <w:txbxContent>
                    <w:p w14:paraId="3F1F3F6B" w14:textId="02B2063A" w:rsidR="008E4F51" w:rsidRPr="00C6783D" w:rsidRDefault="008E4F51" w:rsidP="001E7F37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play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5F08C7F2" wp14:editId="6EEB750A">
                <wp:extent cx="1828800" cy="457200"/>
                <wp:effectExtent l="0" t="0" r="19050" b="19050"/>
                <wp:docPr id="179573361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D0B96C" w14:textId="4A3EA5B7" w:rsidR="008E4F51" w:rsidRPr="00C6783D" w:rsidRDefault="008E4F51" w:rsidP="001E7F37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i</w:t>
                            </w:r>
                            <w:r w:rsidRPr="008E4F51">
                              <w:rPr>
                                <w:color w:val="0000FF" w:themeColor="background2"/>
                              </w:rPr>
                              <w:t>n    the      park.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08C7F2" id="_x0000_s1029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" filled="f" strokecolor="black [3213]">
                <v:textbox inset="0,0,0,0">
                  <w:txbxContent>
                    <w:p w14:paraId="2CD0B96C" w14:textId="4A3EA5B7" w:rsidR="008E4F51" w:rsidRPr="00C6783D" w:rsidRDefault="008E4F51" w:rsidP="001E7F37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i</w:t>
                      </w:r>
                      <w:r w:rsidRPr="008E4F51">
                        <w:rPr>
                          <w:color w:val="0000FF" w:themeColor="background2"/>
                        </w:rPr>
                        <w:t>n    the      park.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9CA553D" w14:textId="77777777" w:rsidR="008E4F51" w:rsidRPr="008E4F51" w:rsidRDefault="008E4F51" w:rsidP="008E4F51"/>
    <w:p w14:paraId="2234CF32" w14:textId="77777777" w:rsidR="008E4F51" w:rsidRDefault="008E4F51" w:rsidP="008E4F51">
      <w:pPr>
        <w:rPr>
          <w:i/>
        </w:rPr>
      </w:pPr>
      <w:r w:rsidRPr="008E4F51">
        <w:rPr>
          <w:i/>
        </w:rPr>
        <w:t>Individual Words:</w:t>
      </w:r>
    </w:p>
    <w:p w14:paraId="756A65DD" w14:textId="7DD89A3B" w:rsidR="008E4F51" w:rsidRPr="008E4F51" w:rsidRDefault="008E4F51" w:rsidP="008E4F51">
      <w:r w:rsidRPr="00C6783D">
        <w:rPr>
          <w:noProof/>
        </w:rPr>
        <mc:AlternateContent>
          <mc:Choice Requires="wps">
            <w:drawing>
              <wp:inline distT="0" distB="0" distL="0" distR="0" wp14:anchorId="504C7D84" wp14:editId="65D38AC5">
                <wp:extent cx="628650" cy="447675"/>
                <wp:effectExtent l="0" t="0" r="19050" b="28575"/>
                <wp:docPr id="157847540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A74DE3D" w14:textId="112F20AC" w:rsidR="008E4F51" w:rsidRPr="00C6783D" w:rsidRDefault="008E4F51" w:rsidP="001E7F37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4C7D84" id="_x0000_s1030" style="width:49.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" filled="f" strokecolor="black [3213]">
                <v:textbox inset="0,0,0,0">
                  <w:txbxContent>
                    <w:p w14:paraId="6A74DE3D" w14:textId="112F20AC" w:rsidR="008E4F51" w:rsidRPr="00C6783D" w:rsidRDefault="008E4F51" w:rsidP="001E7F37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17D241EF" wp14:editId="383F0708">
                <wp:extent cx="838200" cy="447675"/>
                <wp:effectExtent l="0" t="0" r="19050" b="28575"/>
                <wp:docPr id="20016408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8FB5C6B" w14:textId="2153C49F" w:rsidR="008E4F51" w:rsidRPr="00C6783D" w:rsidRDefault="008E4F51" w:rsidP="001E7F37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went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D241EF" id="_x0000_s1031" style="width:66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" filled="f" strokecolor="black [3213]">
                <v:textbox inset="0,0,0,0">
                  <w:txbxContent>
                    <w:p w14:paraId="38FB5C6B" w14:textId="2153C49F" w:rsidR="008E4F51" w:rsidRPr="00C6783D" w:rsidRDefault="008E4F51" w:rsidP="001E7F37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went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1F3C77CC" wp14:editId="2697E332">
                <wp:extent cx="590550" cy="457200"/>
                <wp:effectExtent l="0" t="0" r="19050" b="19050"/>
                <wp:docPr id="170383037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0DE6049" w14:textId="437B9C5E" w:rsidR="008E4F51" w:rsidRPr="00C6783D" w:rsidRDefault="008E4F51" w:rsidP="001E7F37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3C77CC" id="_x0000_s1032" style="width:46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" filled="f" strokecolor="black [3213]">
                <v:textbox inset="0,0,0,0">
                  <w:txbxContent>
                    <w:p w14:paraId="30DE6049" w14:textId="437B9C5E" w:rsidR="008E4F51" w:rsidRPr="00C6783D" w:rsidRDefault="008E4F51" w:rsidP="001E7F37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040D8C6E" wp14:editId="14AB3A3E">
                <wp:extent cx="695325" cy="457200"/>
                <wp:effectExtent l="0" t="0" r="28575" b="19050"/>
                <wp:docPr id="172995683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DAF4D0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0D8C6E" id="_x0000_s1033" style="width:54.7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" filled="f" strokecolor="black [3213]">
                <v:textbox inset="0,0,0,0">
                  <w:txbxContent>
                    <w:p w14:paraId="51DAF4D0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play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6E54467A" wp14:editId="32209BD9">
                <wp:extent cx="590550" cy="457200"/>
                <wp:effectExtent l="0" t="0" r="19050" b="19050"/>
                <wp:docPr id="85461536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7EEC220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54467A" id="_x0000_s1034" style="width:46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" filled="f" strokecolor="black [3213]">
                <v:textbox inset="0,0,0,0">
                  <w:txbxContent>
                    <w:p w14:paraId="57EEC220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in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2807B278" wp14:editId="4A5668E1">
                <wp:extent cx="704850" cy="457200"/>
                <wp:effectExtent l="0" t="0" r="19050" b="19050"/>
                <wp:docPr id="62500799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D9A3B69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the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07B278" id="_x0000_s1035" style="width:55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" filled="f" strokecolor="black [3213]">
                <v:textbox inset="0,0,0,0">
                  <w:txbxContent>
                    <w:p w14:paraId="7D9A3B69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the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5A7846D2" wp14:editId="5341BF87">
                <wp:extent cx="704850" cy="457200"/>
                <wp:effectExtent l="0" t="0" r="19050" b="19050"/>
                <wp:docPr id="57493337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E9AF281" w14:textId="6E8EF84D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7846D2" id="_x0000_s1036" style="width:55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" filled="f" strokecolor="black [3213]">
                <v:textbox inset="0,0,0,0">
                  <w:txbxContent>
                    <w:p w14:paraId="0E9AF281" w14:textId="6E8EF84D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park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DD2C081" w14:textId="77777777" w:rsidR="008E4F51" w:rsidRDefault="008E4F51" w:rsidP="008E4F51">
      <w:pPr>
        <w:numPr>
          <w:ilvl w:val="0"/>
          <w:numId w:val="26"/>
        </w:numPr>
      </w:pPr>
      <w:r w:rsidRPr="008E4F51">
        <w:t xml:space="preserve">The strip is then jumbled up, and the child asked to sort it out to put it back together again: </w:t>
      </w:r>
    </w:p>
    <w:p w14:paraId="6B92908F" w14:textId="1D8A283A" w:rsidR="008E4F51" w:rsidRPr="008E4F51" w:rsidRDefault="008E4F51" w:rsidP="008E4F51"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2FDDE634" wp14:editId="6ED5234B">
                <wp:extent cx="838200" cy="447675"/>
                <wp:effectExtent l="0" t="0" r="19050" b="28575"/>
                <wp:docPr id="4890913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B7A815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went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DDE634" id="_x0000_s1037" style="width:66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" filled="f" strokecolor="black [3213]">
                <v:textbox inset="0,0,0,0">
                  <w:txbxContent>
                    <w:p w14:paraId="51B7A815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went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01B7DC40" wp14:editId="05893B3A">
                <wp:extent cx="590550" cy="457200"/>
                <wp:effectExtent l="0" t="0" r="19050" b="19050"/>
                <wp:docPr id="100841643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82E7653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B7DC40" id="_x0000_s1038" style="width:46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" filled="f" strokecolor="black [3213]">
                <v:textbox inset="0,0,0,0">
                  <w:txbxContent>
                    <w:p w14:paraId="682E7653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7FDB92D0" wp14:editId="259C250F">
                <wp:extent cx="628650" cy="447675"/>
                <wp:effectExtent l="0" t="0" r="19050" b="28575"/>
                <wp:docPr id="109448987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D46781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DB92D0" id="_x0000_s1039" style="width:49.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" filled="f" strokecolor="black [3213]">
                <v:textbox inset="0,0,0,0">
                  <w:txbxContent>
                    <w:p w14:paraId="4DD46781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7CB1C77B" wp14:editId="4B3EBF59">
                <wp:extent cx="695325" cy="457200"/>
                <wp:effectExtent l="0" t="0" r="28575" b="19050"/>
                <wp:docPr id="21042629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9FBD3FC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B1C77B" id="_x0000_s1040" style="width:54.7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" filled="f" strokecolor="black [3213]">
                <v:textbox inset="0,0,0,0">
                  <w:txbxContent>
                    <w:p w14:paraId="59FBD3FC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play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413F85D6" wp14:editId="3CFE27AD">
                <wp:extent cx="590550" cy="457200"/>
                <wp:effectExtent l="0" t="0" r="19050" b="19050"/>
                <wp:docPr id="4385676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FC4EAB1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3F85D6" id="_x0000_s1041" style="width:46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" filled="f" strokecolor="black [3213]">
                <v:textbox inset="0,0,0,0">
                  <w:txbxContent>
                    <w:p w14:paraId="7FC4EAB1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in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7076C773" wp14:editId="17CE6EA1">
                <wp:extent cx="704850" cy="457200"/>
                <wp:effectExtent l="0" t="0" r="19050" b="19050"/>
                <wp:docPr id="111574704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19A2F6F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76C773" id="_x0000_s1042" style="width:55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" filled="f" strokecolor="black [3213]">
                <v:textbox inset="0,0,0,0">
                  <w:txbxContent>
                    <w:p w14:paraId="719A2F6F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park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7D44F5E1" wp14:editId="5999B75E">
                <wp:extent cx="704850" cy="457200"/>
                <wp:effectExtent l="0" t="0" r="19050" b="19050"/>
                <wp:docPr id="58999806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E41F419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the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44F5E1" id="_x0000_s1043" style="width:55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" filled="f" strokecolor="black [3213]">
                <v:textbox inset="0,0,0,0">
                  <w:txbxContent>
                    <w:p w14:paraId="1E41F419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the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</w:p>
    <w:p w14:paraId="6BDB5FA3" w14:textId="77777777" w:rsidR="008E4F51" w:rsidRPr="008E4F51" w:rsidRDefault="008E4F51" w:rsidP="008E4F51"/>
    <w:p w14:paraId="1805392E" w14:textId="5835F862" w:rsidR="008E4F51" w:rsidRPr="008E4F51" w:rsidRDefault="008E4F51" w:rsidP="008E4F51">
      <w:r w:rsidRPr="008E4F51">
        <w:t>(When mixing the sentence up you might only swap one or two words as appropriate for the child.)</w:t>
      </w:r>
    </w:p>
    <w:p w14:paraId="57C5D1B8" w14:textId="42CDF77C" w:rsidR="008E4F51" w:rsidRPr="008E4F51" w:rsidRDefault="008E4F51" w:rsidP="008E4F51">
      <w:pPr>
        <w:numPr>
          <w:ilvl w:val="0"/>
          <w:numId w:val="26"/>
        </w:numPr>
      </w:pPr>
      <w:r w:rsidRPr="008E4F51">
        <w:lastRenderedPageBreak/>
        <w:t>Do this several times so that the child is familiar with the sentence</w:t>
      </w:r>
    </w:p>
    <w:p w14:paraId="60CC5A18" w14:textId="6523B6AE" w:rsidR="008E4F51" w:rsidRPr="008E4F51" w:rsidRDefault="008E4F51" w:rsidP="008E4F51">
      <w:pPr>
        <w:numPr>
          <w:ilvl w:val="0"/>
          <w:numId w:val="26"/>
        </w:numPr>
      </w:pPr>
      <w:r w:rsidRPr="008E4F51">
        <w:t>The child then copy-writes the re-formed sentence into his/her book.</w:t>
      </w:r>
    </w:p>
    <w:p w14:paraId="1AA93006" w14:textId="77777777" w:rsidR="008E4F51" w:rsidRDefault="008E4F51" w:rsidP="008E4F51">
      <w:pPr>
        <w:numPr>
          <w:ilvl w:val="0"/>
          <w:numId w:val="26"/>
        </w:numPr>
      </w:pPr>
      <w:r w:rsidRPr="008E4F51">
        <w:rPr>
          <w:i/>
        </w:rPr>
        <w:t>Extension:</w:t>
      </w:r>
      <w:r w:rsidRPr="008E4F51">
        <w:t xml:space="preserve"> If the child knows some of the words (or words have been a focus for intervention/ learning) these can be turned </w:t>
      </w:r>
      <w:proofErr w:type="gramStart"/>
      <w:r w:rsidRPr="008E4F51">
        <w:t>over</w:t>
      </w:r>
      <w:proofErr w:type="gramEnd"/>
      <w:r w:rsidRPr="008E4F51">
        <w:t xml:space="preserve"> so the child </w:t>
      </w:r>
      <w:proofErr w:type="gramStart"/>
      <w:r w:rsidRPr="008E4F51">
        <w:t>has to</w:t>
      </w:r>
      <w:proofErr w:type="gramEnd"/>
      <w:r w:rsidRPr="008E4F51">
        <w:t xml:space="preserve"> write from memory:</w:t>
      </w:r>
    </w:p>
    <w:p w14:paraId="19284A36" w14:textId="77777777" w:rsidR="008E4F51" w:rsidRPr="008E4F51" w:rsidRDefault="008E4F51" w:rsidP="008E4F51">
      <w:pPr>
        <w:pStyle w:val="ListParagraph"/>
      </w:pPr>
      <w:r w:rsidRPr="00C6783D">
        <w:rPr>
          <w:noProof/>
        </w:rPr>
        <mc:AlternateContent>
          <mc:Choice Requires="wps">
            <w:drawing>
              <wp:inline distT="0" distB="0" distL="0" distR="0" wp14:anchorId="39B3BEC7" wp14:editId="3FAAB33D">
                <wp:extent cx="628650" cy="447675"/>
                <wp:effectExtent l="0" t="0" r="19050" b="28575"/>
                <wp:docPr id="61555328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097EF24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B3BEC7" id="_x0000_s1044" style="width:49.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" filled="f" strokecolor="black [3213]">
                <v:textbox inset="0,0,0,0">
                  <w:txbxContent>
                    <w:p w14:paraId="7097EF24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12AAFA23" wp14:editId="444AD56D">
                <wp:extent cx="838200" cy="447675"/>
                <wp:effectExtent l="0" t="0" r="19050" b="28575"/>
                <wp:docPr id="152310565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AFF1D6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went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AAFA23" id="_x0000_s1045" style="width:66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" filled="f" strokecolor="black [3213]">
                <v:textbox inset="0,0,0,0">
                  <w:txbxContent>
                    <w:p w14:paraId="0FAFF1D6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went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05EA7FBB" wp14:editId="1032E734">
                <wp:extent cx="590550" cy="457200"/>
                <wp:effectExtent l="0" t="0" r="19050" b="19050"/>
                <wp:docPr id="81370206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7400225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EA7FBB" id="_x0000_s1046" style="width:46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" filled="f" strokecolor="black [3213]">
                <v:textbox inset="0,0,0,0">
                  <w:txbxContent>
                    <w:p w14:paraId="27400225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0BDC6732" wp14:editId="216FB093">
                <wp:extent cx="695325" cy="457200"/>
                <wp:effectExtent l="0" t="0" r="28575" b="19050"/>
                <wp:docPr id="111192538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7C2D568" w14:textId="37EFBFB4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DC6732" id="_x0000_s1047" style="width:54.7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" filled="f" strokecolor="black [3213]">
                <v:textbox inset="0,0,0,0">
                  <w:txbxContent>
                    <w:p w14:paraId="37C2D568" w14:textId="37EFBFB4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54D5AED9" wp14:editId="24A1A48F">
                <wp:extent cx="590550" cy="457200"/>
                <wp:effectExtent l="0" t="0" r="19050" b="19050"/>
                <wp:docPr id="134326151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344E271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 w:rsidRPr="008E4F51">
                              <w:rPr>
                                <w:color w:val="0000FF" w:themeColor="background2"/>
                              </w:rP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D5AED9" id="_x0000_s1048" style="width:46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" filled="f" strokecolor="black [3213]">
                <v:textbox inset="0,0,0,0">
                  <w:txbxContent>
                    <w:p w14:paraId="3344E271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 w:rsidRPr="008E4F51">
                        <w:rPr>
                          <w:color w:val="0000FF" w:themeColor="background2"/>
                        </w:rPr>
                        <w:t>in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6832C0BD" wp14:editId="7E18F4BD">
                <wp:extent cx="704850" cy="457200"/>
                <wp:effectExtent l="0" t="0" r="19050" b="19050"/>
                <wp:docPr id="173495542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7028025" w14:textId="039A394E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32C0BD" id="_x0000_s1049" style="width:55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" filled="f" strokecolor="black [3213]">
                <v:textbox inset="0,0,0,0">
                  <w:txbxContent>
                    <w:p w14:paraId="17028025" w14:textId="039A394E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 w:rsidRPr="00C6783D">
        <w:rPr>
          <w:noProof/>
        </w:rPr>
        <mc:AlternateContent>
          <mc:Choice Requires="wps">
            <w:drawing>
              <wp:inline distT="0" distB="0" distL="0" distR="0" wp14:anchorId="1E71EDF3" wp14:editId="13C23D5A">
                <wp:extent cx="704850" cy="457200"/>
                <wp:effectExtent l="0" t="0" r="19050" b="19050"/>
                <wp:docPr id="46400519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2CDE8C4" w14:textId="77777777" w:rsidR="008E4F51" w:rsidRPr="00C6783D" w:rsidRDefault="008E4F51" w:rsidP="008E4F51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71EDF3" id="_x0000_s1050" style="width:55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" filled="f" strokecolor="black [3213]">
                <v:textbox inset="0,0,0,0">
                  <w:txbxContent>
                    <w:p w14:paraId="12CDE8C4" w14:textId="77777777" w:rsidR="008E4F51" w:rsidRPr="00C6783D" w:rsidRDefault="008E4F51" w:rsidP="008E4F51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park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B5E6D66" w14:textId="77777777" w:rsidR="008E4F51" w:rsidRPr="008E4F51" w:rsidRDefault="008E4F51" w:rsidP="008E4F51">
      <w:pPr>
        <w:ind w:left="720"/>
      </w:pPr>
    </w:p>
    <w:p w14:paraId="668BBF9E" w14:textId="77777777" w:rsidR="008E4F51" w:rsidRPr="008E4F51" w:rsidRDefault="008E4F51" w:rsidP="008E4F51"/>
    <w:p w14:paraId="0AB5B376" w14:textId="77777777" w:rsidR="00BA6447" w:rsidRPr="006D3EC7" w:rsidRDefault="00BA6447" w:rsidP="006D3EC7"/>
    <w:sectPr w:rsidR="00BA6447" w:rsidRPr="006D3EC7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310F1" w14:textId="77777777" w:rsidR="00CB2417" w:rsidRPr="00C6783D" w:rsidRDefault="00CB2417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6618F9F6" w14:textId="77777777" w:rsidR="00CB2417" w:rsidRPr="00C6783D" w:rsidRDefault="00CB2417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FBF0" w14:textId="77777777" w:rsidR="006D3EC7" w:rsidRDefault="006D3E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B1B27E6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EE430" w14:textId="77777777" w:rsidR="006D3EC7" w:rsidRDefault="006D3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A0CC3" w14:textId="77777777" w:rsidR="00CB2417" w:rsidRPr="00C6783D" w:rsidRDefault="00CB2417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FB15D78" w14:textId="77777777" w:rsidR="00CB2417" w:rsidRPr="00C6783D" w:rsidRDefault="00CB2417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E11E" w14:textId="77777777" w:rsidR="006D3EC7" w:rsidRDefault="006D3E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FB22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9F993DC" wp14:editId="56AA418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E84996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993DC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51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8E84996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CA0B361" wp14:editId="1C0E7A30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2725721" wp14:editId="27858912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5BFC6C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48E7" w14:textId="77777777" w:rsidR="006D3EC7" w:rsidRDefault="006D3E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1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F37B0"/>
    <w:multiLevelType w:val="hybridMultilevel"/>
    <w:tmpl w:val="0B588DBE"/>
    <w:lvl w:ilvl="0" w:tplc="3E2436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3"/>
  </w:num>
  <w:num w:numId="2" w16cid:durableId="1959330413">
    <w:abstractNumId w:val="9"/>
  </w:num>
  <w:num w:numId="3" w16cid:durableId="74284923">
    <w:abstractNumId w:val="16"/>
  </w:num>
  <w:num w:numId="4" w16cid:durableId="972365782">
    <w:abstractNumId w:val="11"/>
  </w:num>
  <w:num w:numId="5" w16cid:durableId="988946648">
    <w:abstractNumId w:val="15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2"/>
  </w:num>
  <w:num w:numId="16" w16cid:durableId="396707536">
    <w:abstractNumId w:val="18"/>
  </w:num>
  <w:num w:numId="17" w16cid:durableId="1901668839">
    <w:abstractNumId w:val="14"/>
  </w:num>
  <w:num w:numId="18" w16cid:durableId="867371350">
    <w:abstractNumId w:val="17"/>
  </w:num>
  <w:num w:numId="19" w16cid:durableId="1145122205">
    <w:abstractNumId w:val="10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0"/>
  </w:num>
  <w:num w:numId="26" w16cid:durableId="15986311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51"/>
    <w:rsid w:val="0000495D"/>
    <w:rsid w:val="0000681F"/>
    <w:rsid w:val="0001245C"/>
    <w:rsid w:val="0001693D"/>
    <w:rsid w:val="00025319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A75BB"/>
    <w:rsid w:val="003B078F"/>
    <w:rsid w:val="003B0AFE"/>
    <w:rsid w:val="003B1129"/>
    <w:rsid w:val="003B7985"/>
    <w:rsid w:val="003C3027"/>
    <w:rsid w:val="003C619C"/>
    <w:rsid w:val="003C6A81"/>
    <w:rsid w:val="003C6A8C"/>
    <w:rsid w:val="003C73D0"/>
    <w:rsid w:val="003C7A64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24DC9"/>
    <w:rsid w:val="0042781C"/>
    <w:rsid w:val="00441350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C14F9"/>
    <w:rsid w:val="005D0924"/>
    <w:rsid w:val="005D1810"/>
    <w:rsid w:val="005D5C0D"/>
    <w:rsid w:val="005E27A2"/>
    <w:rsid w:val="005E33BF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87490"/>
    <w:rsid w:val="006A3B10"/>
    <w:rsid w:val="006A77D5"/>
    <w:rsid w:val="006A7E11"/>
    <w:rsid w:val="006C4332"/>
    <w:rsid w:val="006D28DB"/>
    <w:rsid w:val="006D3EC7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3764"/>
    <w:rsid w:val="007A565D"/>
    <w:rsid w:val="007A582F"/>
    <w:rsid w:val="007A7F6F"/>
    <w:rsid w:val="007B2F1D"/>
    <w:rsid w:val="007B5829"/>
    <w:rsid w:val="007C3504"/>
    <w:rsid w:val="007D07EE"/>
    <w:rsid w:val="007F1CC2"/>
    <w:rsid w:val="00800C0B"/>
    <w:rsid w:val="00800DA8"/>
    <w:rsid w:val="00801037"/>
    <w:rsid w:val="008041C7"/>
    <w:rsid w:val="00817007"/>
    <w:rsid w:val="00817956"/>
    <w:rsid w:val="00822809"/>
    <w:rsid w:val="00823E56"/>
    <w:rsid w:val="0083060B"/>
    <w:rsid w:val="00830E20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93ADF"/>
    <w:rsid w:val="00895467"/>
    <w:rsid w:val="00896536"/>
    <w:rsid w:val="008A10A8"/>
    <w:rsid w:val="008D7972"/>
    <w:rsid w:val="008E4F51"/>
    <w:rsid w:val="008E7129"/>
    <w:rsid w:val="008F13BC"/>
    <w:rsid w:val="008F2F7F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F29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6020"/>
    <w:rsid w:val="00A00194"/>
    <w:rsid w:val="00A12CFB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F5F"/>
    <w:rsid w:val="00AB5443"/>
    <w:rsid w:val="00AB7671"/>
    <w:rsid w:val="00AD1AD1"/>
    <w:rsid w:val="00AD4142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447"/>
    <w:rsid w:val="00BB24D3"/>
    <w:rsid w:val="00BB5DB9"/>
    <w:rsid w:val="00BB5E8D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CD1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557A"/>
    <w:rsid w:val="00CB2417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E06085"/>
    <w:rsid w:val="00E108CE"/>
    <w:rsid w:val="00E125F0"/>
    <w:rsid w:val="00E21257"/>
    <w:rsid w:val="00E476DE"/>
    <w:rsid w:val="00E50052"/>
    <w:rsid w:val="00E62FE8"/>
    <w:rsid w:val="00E635AA"/>
    <w:rsid w:val="00E643A4"/>
    <w:rsid w:val="00E72159"/>
    <w:rsid w:val="00E7296C"/>
    <w:rsid w:val="00E903FC"/>
    <w:rsid w:val="00E97A31"/>
    <w:rsid w:val="00EA1C32"/>
    <w:rsid w:val="00EA436E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367B"/>
    <w:rsid w:val="00F546E4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54783"/>
  <w15:chartTrackingRefBased/>
  <w15:docId w15:val="{7BD53C62-F6FD-4ED2-8117-D9B29B2A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qFormat="1"/>
    <w:lsdException w:name="header" w:semiHidden="1" w:unhideWhenUsed="1" w:qFormat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64570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000"/>
    <w:pPr>
      <w:ind w:left="72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unhideWhenUsed/>
    <w:qFormat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F5EF0"/>
    <w:pPr>
      <w:spacing w:after="0" w:line="240" w:lineRule="auto"/>
      <w:jc w:val="center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  <w:vAlign w:val="center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Normal"/>
    <w:link w:val="BalloonText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F6F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qFormat/>
    <w:rsid w:val="00EC0200"/>
    <w:rPr>
      <w:rFonts w:ascii="Comic Sans MS" w:hAnsi="Comic Sans MS"/>
      <w:color w:val="7F7F7F" w:themeColor="text1" w:themeTint="80"/>
      <w:sz w:val="2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0200"/>
    <w:rPr>
      <w:rFonts w:ascii="Comic Sans MS" w:hAnsi="Comic Sans MS"/>
      <w:color w:val="7F7F7F" w:themeColor="text1" w:themeTint="8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33F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F6F"/>
    <w:rPr>
      <w:rFonts w:ascii="Comic Sans MS" w:hAnsi="Comic Sans MS"/>
      <w:b/>
      <w:bCs/>
      <w:color w:val="7F7F7F" w:themeColor="text1" w:themeTint="80"/>
      <w:sz w:val="20"/>
      <w:szCs w:val="20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0%20IMP%20Leeds%20Portrait%20Template%20-%202025.08.22.0351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Props1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 IMP Leeds Portrait Template - 2025.08.22.0351</Template>
  <TotalTime>8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2025-08-25T14:04:00Z</dcterms:created>
  <dcterms:modified xsi:type="dcterms:W3CDTF">2025-08-25T14:12:00Z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